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24F79" w14:textId="12636511" w:rsidR="00357D2D" w:rsidRDefault="0097100B" w:rsidP="00EE4B21">
      <w:pPr>
        <w:tabs>
          <w:tab w:val="left" w:leader="dot" w:pos="4820"/>
        </w:tabs>
      </w:pPr>
      <w:r>
        <w:t>Data wpływu wniosku:</w:t>
      </w:r>
      <w:r w:rsidR="00EE4B21">
        <w:tab/>
      </w:r>
    </w:p>
    <w:p w14:paraId="5AD81390" w14:textId="180A9171" w:rsidR="0097100B" w:rsidRDefault="0097100B" w:rsidP="00FF2485">
      <w:pPr>
        <w:pStyle w:val="Nagwek1"/>
        <w:contextualSpacing w:val="0"/>
        <w:jc w:val="center"/>
        <w:rPr>
          <w:rFonts w:cs="Calibri"/>
          <w:szCs w:val="32"/>
        </w:rPr>
      </w:pPr>
      <w:r w:rsidRPr="00797A18">
        <w:rPr>
          <w:rFonts w:cs="Calibri"/>
          <w:szCs w:val="32"/>
        </w:rPr>
        <w:t>Wniosek o wypożyczenie technologii wspomagającej osobie z niepełnosprawnością</w:t>
      </w:r>
    </w:p>
    <w:p w14:paraId="245ABB27" w14:textId="77777777" w:rsidR="00A82527" w:rsidRDefault="00A82527" w:rsidP="00A82527">
      <w:r>
        <w:t>Do wniosku należy dołączyć poniższe załączniki:</w:t>
      </w:r>
    </w:p>
    <w:p w14:paraId="39F440E8" w14:textId="09AD45CB" w:rsidR="00A82527" w:rsidRDefault="002A78C9" w:rsidP="00A82527">
      <w:pPr>
        <w:pStyle w:val="Akapitzlist"/>
        <w:numPr>
          <w:ilvl w:val="0"/>
          <w:numId w:val="40"/>
        </w:numPr>
        <w:ind w:left="426" w:hanging="426"/>
      </w:pPr>
      <w:r>
        <w:t xml:space="preserve">kopię </w:t>
      </w:r>
      <w:r w:rsidR="00A82527">
        <w:t>orzeczeni</w:t>
      </w:r>
      <w:r>
        <w:t>a</w:t>
      </w:r>
      <w:r w:rsidR="00A82527">
        <w:t xml:space="preserve"> o posiadanym stopniu niepełnosprawności</w:t>
      </w:r>
      <w:r>
        <w:t xml:space="preserve"> lub </w:t>
      </w:r>
      <w:r w:rsidR="00A82527">
        <w:t>orzeczeni</w:t>
      </w:r>
      <w:r>
        <w:t>a</w:t>
      </w:r>
      <w:r w:rsidR="00A82527">
        <w:t xml:space="preserve"> o</w:t>
      </w:r>
      <w:r>
        <w:t> </w:t>
      </w:r>
      <w:r w:rsidR="00A82527">
        <w:t>niepełnosprawności lub inne</w:t>
      </w:r>
      <w:r>
        <w:t>go</w:t>
      </w:r>
      <w:r w:rsidR="00A82527">
        <w:t xml:space="preserve"> równoważne</w:t>
      </w:r>
      <w:r>
        <w:t>go</w:t>
      </w:r>
      <w:r w:rsidR="00A82527">
        <w:t xml:space="preserve"> dokument</w:t>
      </w:r>
      <w:r>
        <w:t>u</w:t>
      </w:r>
      <w:r w:rsidR="00A82527">
        <w:t>,</w:t>
      </w:r>
    </w:p>
    <w:p w14:paraId="31881BF4" w14:textId="03457934" w:rsidR="00A82527" w:rsidRDefault="002A78C9" w:rsidP="00A82527">
      <w:pPr>
        <w:pStyle w:val="Akapitzlist"/>
        <w:numPr>
          <w:ilvl w:val="0"/>
          <w:numId w:val="40"/>
        </w:numPr>
        <w:ind w:left="426" w:hanging="426"/>
      </w:pPr>
      <w:r>
        <w:t xml:space="preserve">kopię </w:t>
      </w:r>
      <w:r w:rsidR="00A82527">
        <w:t>pełnomocnictw</w:t>
      </w:r>
      <w:r>
        <w:t>a</w:t>
      </w:r>
      <w:r w:rsidR="00A82527">
        <w:t xml:space="preserve"> lub </w:t>
      </w:r>
      <w:r w:rsidR="00A82527" w:rsidRPr="0097100B">
        <w:rPr>
          <w:rFonts w:cs="Calibri"/>
        </w:rPr>
        <w:t>dokument</w:t>
      </w:r>
      <w:r>
        <w:rPr>
          <w:rFonts w:cs="Calibri"/>
        </w:rPr>
        <w:t>u</w:t>
      </w:r>
      <w:r w:rsidR="00A82527" w:rsidRPr="0097100B">
        <w:rPr>
          <w:rFonts w:cs="Calibri"/>
        </w:rPr>
        <w:t xml:space="preserve"> potwierdzając</w:t>
      </w:r>
      <w:r>
        <w:rPr>
          <w:rFonts w:cs="Calibri"/>
        </w:rPr>
        <w:t>ego</w:t>
      </w:r>
      <w:r w:rsidR="00A82527" w:rsidRPr="0097100B">
        <w:rPr>
          <w:rFonts w:cs="Calibri"/>
        </w:rPr>
        <w:t xml:space="preserve"> pełnienie opieki prawnej lub przedstawicielstwa ustawowego</w:t>
      </w:r>
      <w:r w:rsidR="00A82527">
        <w:t xml:space="preserve">, jeśli wniosek jest składany w imieniu </w:t>
      </w:r>
      <w:r w:rsidR="007A0EB2">
        <w:t>innej osoby</w:t>
      </w:r>
      <w:r w:rsidR="00A82527">
        <w:t>.</w:t>
      </w:r>
    </w:p>
    <w:p w14:paraId="51EAF342" w14:textId="32B31918" w:rsidR="0097100B" w:rsidRDefault="0097100B" w:rsidP="004A08AD">
      <w:pPr>
        <w:pStyle w:val="Nagwek2"/>
      </w:pPr>
      <w:r w:rsidRPr="0097100B">
        <w:t>Dane wnioskodawcy</w:t>
      </w:r>
      <w:r>
        <w:t xml:space="preserve"> – Rola Wnioskodawcy</w:t>
      </w:r>
    </w:p>
    <w:p w14:paraId="54A4A57A" w14:textId="32367095" w:rsidR="0071009C" w:rsidRDefault="005A0CBF" w:rsidP="00C31F88">
      <w:pPr>
        <w:pStyle w:val="Akapitzlist"/>
        <w:numPr>
          <w:ilvl w:val="0"/>
          <w:numId w:val="22"/>
        </w:numPr>
        <w:tabs>
          <w:tab w:val="left" w:leader="dot" w:pos="9072"/>
        </w:tabs>
        <w:ind w:left="425" w:hanging="425"/>
        <w:contextualSpacing w:val="0"/>
        <w:rPr>
          <w:rFonts w:cs="Calibri"/>
        </w:rPr>
      </w:pPr>
      <w:r w:rsidRPr="0097100B">
        <w:t xml:space="preserve">Województwo </w:t>
      </w:r>
      <w:r w:rsidRPr="0071009C">
        <w:rPr>
          <w:rFonts w:cs="Calibri"/>
        </w:rPr>
        <w:t>(</w:t>
      </w:r>
      <w:r w:rsidR="00FF2485">
        <w:rPr>
          <w:rFonts w:cs="Calibri"/>
        </w:rPr>
        <w:t xml:space="preserve">wpisz </w:t>
      </w:r>
      <w:r w:rsidRPr="0071009C">
        <w:rPr>
          <w:rFonts w:cs="Calibri"/>
        </w:rPr>
        <w:t>Oddział PFRON, do którego kierowany jest wniosek)</w:t>
      </w:r>
      <w:r w:rsidR="0064311A" w:rsidRPr="0071009C">
        <w:rPr>
          <w:rFonts w:cs="Calibri"/>
        </w:rPr>
        <w:t>:</w:t>
      </w:r>
      <w:r w:rsidR="00233A71">
        <w:rPr>
          <w:rFonts w:cs="Calibri"/>
        </w:rPr>
        <w:t xml:space="preserve"> </w:t>
      </w:r>
      <w:r w:rsidR="0071009C">
        <w:rPr>
          <w:rFonts w:cs="Calibri"/>
        </w:rPr>
        <w:tab/>
      </w:r>
    </w:p>
    <w:p w14:paraId="4C76B32F" w14:textId="66E75B40" w:rsidR="0064311A" w:rsidRPr="0071009C" w:rsidRDefault="0064311A" w:rsidP="00C31F88">
      <w:pPr>
        <w:pStyle w:val="Akapitzlist"/>
        <w:numPr>
          <w:ilvl w:val="0"/>
          <w:numId w:val="22"/>
        </w:numPr>
        <w:tabs>
          <w:tab w:val="left" w:leader="dot" w:pos="9072"/>
        </w:tabs>
        <w:ind w:left="425" w:hanging="425"/>
        <w:contextualSpacing w:val="0"/>
        <w:rPr>
          <w:rFonts w:cs="Calibri"/>
        </w:rPr>
      </w:pPr>
      <w:r w:rsidRPr="0064311A">
        <w:t>Wnioskodawca</w:t>
      </w:r>
      <w:r w:rsidRPr="0071009C">
        <w:rPr>
          <w:rFonts w:cs="Calibri"/>
        </w:rPr>
        <w:t xml:space="preserve"> składa wniosek (podkreśl właściwe):</w:t>
      </w:r>
    </w:p>
    <w:p w14:paraId="1E11AFB1" w14:textId="77777777" w:rsidR="0064311A" w:rsidRPr="0064311A" w:rsidRDefault="0064311A" w:rsidP="0064311A">
      <w:pPr>
        <w:pStyle w:val="Standard"/>
        <w:numPr>
          <w:ilvl w:val="0"/>
          <w:numId w:val="21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64311A">
        <w:rPr>
          <w:rFonts w:asciiTheme="minorHAnsi" w:hAnsiTheme="minorHAnsi" w:cstheme="minorHAnsi"/>
          <w:sz w:val="24"/>
          <w:szCs w:val="24"/>
        </w:rPr>
        <w:t>we własnym imieniu</w:t>
      </w:r>
    </w:p>
    <w:p w14:paraId="278DD864" w14:textId="1B52FD69" w:rsidR="0064311A" w:rsidRPr="0064311A" w:rsidRDefault="0064311A" w:rsidP="0064311A">
      <w:pPr>
        <w:pStyle w:val="Standard"/>
        <w:numPr>
          <w:ilvl w:val="0"/>
          <w:numId w:val="21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64311A">
        <w:rPr>
          <w:rFonts w:asciiTheme="minorHAnsi" w:hAnsiTheme="minorHAnsi" w:cstheme="minorHAnsi"/>
          <w:sz w:val="24"/>
          <w:szCs w:val="24"/>
          <w:lang w:eastAsia="en-US" w:bidi="ar-SA"/>
        </w:rPr>
        <w:t>jako rodzic/opiekun prawny niepełnoletniego dziecka/niepełnoletniego podopiecznego</w:t>
      </w:r>
    </w:p>
    <w:p w14:paraId="07B34BEC" w14:textId="615FA3D1" w:rsidR="0064311A" w:rsidRPr="0064311A" w:rsidRDefault="0064311A" w:rsidP="0064311A">
      <w:pPr>
        <w:pStyle w:val="Standard"/>
        <w:numPr>
          <w:ilvl w:val="0"/>
          <w:numId w:val="21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64311A">
        <w:rPr>
          <w:rFonts w:asciiTheme="minorHAnsi" w:hAnsiTheme="minorHAnsi" w:cstheme="minorHAnsi"/>
          <w:sz w:val="24"/>
          <w:szCs w:val="24"/>
          <w:lang w:eastAsia="en-US" w:bidi="ar-SA"/>
        </w:rPr>
        <w:t>opiekun prawny pełnoletniego podopiecznego</w:t>
      </w:r>
    </w:p>
    <w:p w14:paraId="3815B752" w14:textId="77777777" w:rsidR="0064311A" w:rsidRPr="0064311A" w:rsidRDefault="0064311A" w:rsidP="0064311A">
      <w:pPr>
        <w:pStyle w:val="Standard"/>
        <w:numPr>
          <w:ilvl w:val="0"/>
          <w:numId w:val="21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  <w:lang w:eastAsia="en-US" w:bidi="ar-SA"/>
        </w:rPr>
      </w:pPr>
      <w:r w:rsidRPr="0064311A">
        <w:rPr>
          <w:rFonts w:asciiTheme="minorHAnsi" w:hAnsiTheme="minorHAnsi" w:cstheme="minorHAnsi"/>
          <w:sz w:val="24"/>
          <w:szCs w:val="24"/>
          <w:lang w:eastAsia="en-US" w:bidi="ar-SA"/>
        </w:rPr>
        <w:t>jako przedstawiciel ustawowy (z wyjątkiem rodzica/opiekuna prawnego)</w:t>
      </w:r>
    </w:p>
    <w:p w14:paraId="0C555992" w14:textId="16FE6281" w:rsidR="0064311A" w:rsidRPr="0064311A" w:rsidRDefault="0064311A" w:rsidP="0064311A">
      <w:pPr>
        <w:pStyle w:val="Standard"/>
        <w:numPr>
          <w:ilvl w:val="0"/>
          <w:numId w:val="21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64311A">
        <w:rPr>
          <w:rFonts w:asciiTheme="minorHAnsi" w:hAnsiTheme="minorHAnsi" w:cstheme="minorHAnsi"/>
          <w:sz w:val="24"/>
          <w:szCs w:val="24"/>
        </w:rPr>
        <w:t>na mocy pełnomocnictwa</w:t>
      </w:r>
    </w:p>
    <w:p w14:paraId="468054E8" w14:textId="736405B7" w:rsidR="005A0CBF" w:rsidRPr="0064311A" w:rsidRDefault="0064311A" w:rsidP="0064311A">
      <w:pPr>
        <w:pStyle w:val="Akapitzlist"/>
        <w:numPr>
          <w:ilvl w:val="0"/>
          <w:numId w:val="22"/>
        </w:numPr>
        <w:ind w:left="425" w:hanging="425"/>
        <w:contextualSpacing w:val="0"/>
      </w:pPr>
      <w:r w:rsidRPr="0064311A">
        <w:t>Postanowienie</w:t>
      </w:r>
      <w:r w:rsidRPr="0097100B">
        <w:rPr>
          <w:rFonts w:cs="Calibri"/>
        </w:rPr>
        <w:t xml:space="preserve"> </w:t>
      </w:r>
      <w:r w:rsidRPr="0064311A">
        <w:t>Sądu</w:t>
      </w:r>
      <w:r w:rsidRPr="0097100B">
        <w:rPr>
          <w:rFonts w:cs="Calibri"/>
        </w:rPr>
        <w:t xml:space="preserve"> Rejonowego (</w:t>
      </w:r>
      <w:r>
        <w:rPr>
          <w:rFonts w:cs="Calibri"/>
        </w:rPr>
        <w:t>podkreśl</w:t>
      </w:r>
      <w:r w:rsidRPr="0097100B">
        <w:rPr>
          <w:rFonts w:cs="Calibri"/>
        </w:rPr>
        <w:t xml:space="preserve"> właściwe):</w:t>
      </w:r>
    </w:p>
    <w:p w14:paraId="2584B7F7" w14:textId="62341709" w:rsidR="0064311A" w:rsidRPr="0064311A" w:rsidRDefault="0064311A" w:rsidP="0064311A">
      <w:pPr>
        <w:pStyle w:val="Standard"/>
        <w:numPr>
          <w:ilvl w:val="0"/>
          <w:numId w:val="21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  <w:lang w:eastAsia="en-US" w:bidi="ar-SA"/>
        </w:rPr>
      </w:pPr>
      <w:r w:rsidRPr="0064311A">
        <w:rPr>
          <w:rFonts w:asciiTheme="minorHAnsi" w:hAnsiTheme="minorHAnsi" w:cstheme="minorHAnsi"/>
          <w:sz w:val="24"/>
          <w:szCs w:val="24"/>
          <w:lang w:eastAsia="en-US" w:bidi="ar-SA"/>
        </w:rPr>
        <w:t>tak</w:t>
      </w:r>
    </w:p>
    <w:p w14:paraId="46E594BA" w14:textId="25375512" w:rsidR="0064311A" w:rsidRDefault="0064311A" w:rsidP="0064311A">
      <w:pPr>
        <w:pStyle w:val="Standard"/>
        <w:numPr>
          <w:ilvl w:val="0"/>
          <w:numId w:val="21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  <w:lang w:eastAsia="en-US" w:bidi="ar-SA"/>
        </w:rPr>
      </w:pPr>
      <w:r w:rsidRPr="0064311A">
        <w:rPr>
          <w:rFonts w:asciiTheme="minorHAnsi" w:hAnsiTheme="minorHAnsi" w:cstheme="minorHAnsi"/>
          <w:sz w:val="24"/>
          <w:szCs w:val="24"/>
          <w:lang w:eastAsia="en-US" w:bidi="ar-SA"/>
        </w:rPr>
        <w:t>nie dotyczy</w:t>
      </w:r>
    </w:p>
    <w:p w14:paraId="62500CD9" w14:textId="6D89E529" w:rsidR="0064311A" w:rsidRPr="0064311A" w:rsidRDefault="0064311A" w:rsidP="0064311A">
      <w:pPr>
        <w:pStyle w:val="Akapitzlist"/>
        <w:numPr>
          <w:ilvl w:val="0"/>
          <w:numId w:val="22"/>
        </w:numPr>
        <w:tabs>
          <w:tab w:val="left" w:leader="dot" w:pos="9072"/>
        </w:tabs>
        <w:ind w:left="425" w:hanging="425"/>
        <w:contextualSpacing w:val="0"/>
        <w:rPr>
          <w:rFonts w:asciiTheme="minorHAnsi" w:hAnsiTheme="minorHAnsi" w:cstheme="minorHAnsi"/>
        </w:rPr>
      </w:pPr>
      <w:r w:rsidRPr="0064311A">
        <w:rPr>
          <w:rFonts w:asciiTheme="minorHAnsi" w:hAnsiTheme="minorHAnsi" w:cstheme="minorHAnsi"/>
        </w:rPr>
        <w:t>Numer postanowienia Sądu Rejonowego i data wydania (wpisz, jeśli dotyczy):</w:t>
      </w:r>
      <w:r w:rsidR="00233A7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14:paraId="65094CE8" w14:textId="5E293859" w:rsidR="0064311A" w:rsidRPr="0064311A" w:rsidRDefault="0064311A" w:rsidP="0064311A">
      <w:pPr>
        <w:pStyle w:val="Akapitzlist"/>
        <w:numPr>
          <w:ilvl w:val="0"/>
          <w:numId w:val="22"/>
        </w:numPr>
        <w:tabs>
          <w:tab w:val="left" w:leader="dot" w:pos="7797"/>
        </w:tabs>
        <w:ind w:left="425" w:hanging="425"/>
        <w:contextualSpacing w:val="0"/>
        <w:rPr>
          <w:rFonts w:asciiTheme="minorHAnsi" w:hAnsiTheme="minorHAnsi" w:cstheme="minorHAnsi"/>
        </w:rPr>
      </w:pPr>
      <w:r w:rsidRPr="0064311A">
        <w:rPr>
          <w:rFonts w:asciiTheme="minorHAnsi" w:hAnsiTheme="minorHAnsi" w:cstheme="minorHAnsi"/>
        </w:rPr>
        <w:t>Sygnatura akt (wpisz, jeśli dotyczy):</w:t>
      </w:r>
      <w:r w:rsidR="00233A7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14:paraId="44D2955D" w14:textId="5A2702C9" w:rsidR="00E4489F" w:rsidRDefault="0097100B" w:rsidP="00797A18">
      <w:pPr>
        <w:spacing w:before="240"/>
        <w:rPr>
          <w:rFonts w:cs="Calibri"/>
        </w:rPr>
      </w:pPr>
      <w:r w:rsidRPr="0097100B">
        <w:rPr>
          <w:rFonts w:cs="Calibri"/>
        </w:rPr>
        <w:t xml:space="preserve">W przypadku wybrania opcji: opiekun prawny pełnoletniego </w:t>
      </w:r>
      <w:r w:rsidR="009F0CD3" w:rsidRPr="0097100B">
        <w:rPr>
          <w:rFonts w:cs="Calibri"/>
        </w:rPr>
        <w:t>podopiecznego</w:t>
      </w:r>
      <w:r w:rsidRPr="0097100B">
        <w:rPr>
          <w:rFonts w:cs="Calibri"/>
        </w:rPr>
        <w:t xml:space="preserve"> jako przedstawiciel ustawowy (z wyjątkiem rodzica/opiekuna prawnego), na mocy pełnomocnictwa, należy do wniosku dołączyć pełnomocnictwo lub dokument potwierdzający pełnienie opieki prawnej lub przedstawicielstwa ustawowego umieszczając go na liście załączników</w:t>
      </w:r>
      <w:r>
        <w:rPr>
          <w:rFonts w:cs="Calibri"/>
        </w:rPr>
        <w:t>.</w:t>
      </w:r>
    </w:p>
    <w:p w14:paraId="7BB1F7D2" w14:textId="265E3543" w:rsidR="0097100B" w:rsidRDefault="0097100B" w:rsidP="004A08AD">
      <w:pPr>
        <w:pStyle w:val="Nagwek2"/>
      </w:pPr>
      <w:r w:rsidRPr="004A08AD">
        <w:t>Dane wnioskodawcy – Dane osobowe Wnioskodawcy</w:t>
      </w:r>
    </w:p>
    <w:p w14:paraId="1A24687D" w14:textId="4474189B" w:rsidR="0064311A" w:rsidRDefault="0064311A" w:rsidP="0064311A">
      <w:pPr>
        <w:pStyle w:val="Akapitzlist"/>
        <w:numPr>
          <w:ilvl w:val="0"/>
          <w:numId w:val="23"/>
        </w:numPr>
        <w:tabs>
          <w:tab w:val="left" w:leader="dot" w:pos="9072"/>
        </w:tabs>
        <w:ind w:left="426" w:hanging="426"/>
        <w:contextualSpacing w:val="0"/>
      </w:pPr>
      <w:r>
        <w:t>Imię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01C93FA8" w14:textId="02DB7759" w:rsidR="0064311A" w:rsidRDefault="0064311A" w:rsidP="0064311A">
      <w:pPr>
        <w:pStyle w:val="Akapitzlist"/>
        <w:numPr>
          <w:ilvl w:val="0"/>
          <w:numId w:val="23"/>
        </w:numPr>
        <w:tabs>
          <w:tab w:val="left" w:leader="dot" w:pos="9072"/>
        </w:tabs>
        <w:ind w:left="425" w:hanging="425"/>
        <w:contextualSpacing w:val="0"/>
      </w:pPr>
      <w:r>
        <w:t>Drugie imię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 w:rsidRPr="0064311A">
        <w:tab/>
      </w:r>
    </w:p>
    <w:p w14:paraId="209BC502" w14:textId="7F51A470" w:rsidR="0064311A" w:rsidRDefault="0064311A" w:rsidP="0064311A">
      <w:pPr>
        <w:pStyle w:val="Akapitzlist"/>
        <w:numPr>
          <w:ilvl w:val="0"/>
          <w:numId w:val="23"/>
        </w:numPr>
        <w:tabs>
          <w:tab w:val="left" w:leader="dot" w:pos="9072"/>
        </w:tabs>
        <w:ind w:left="425" w:hanging="425"/>
        <w:contextualSpacing w:val="0"/>
      </w:pPr>
      <w:r>
        <w:t>Nazwisko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12E1A151" w14:textId="387E530C" w:rsidR="0064311A" w:rsidRDefault="0064311A" w:rsidP="0064311A">
      <w:pPr>
        <w:pStyle w:val="Akapitzlist"/>
        <w:numPr>
          <w:ilvl w:val="0"/>
          <w:numId w:val="23"/>
        </w:numPr>
        <w:tabs>
          <w:tab w:val="left" w:leader="dot" w:pos="9072"/>
        </w:tabs>
        <w:ind w:left="425" w:hanging="425"/>
        <w:contextualSpacing w:val="0"/>
      </w:pPr>
      <w:r>
        <w:lastRenderedPageBreak/>
        <w:t>PESEL (wpisz 11 cyfr):</w:t>
      </w:r>
      <w:r w:rsidR="00233A71">
        <w:t xml:space="preserve"> </w:t>
      </w:r>
      <w:r>
        <w:tab/>
      </w:r>
    </w:p>
    <w:p w14:paraId="2B84597E" w14:textId="6144B24D" w:rsidR="0064311A" w:rsidRDefault="0064311A" w:rsidP="00BD565F">
      <w:pPr>
        <w:pStyle w:val="Akapitzlist"/>
        <w:numPr>
          <w:ilvl w:val="0"/>
          <w:numId w:val="23"/>
        </w:numPr>
        <w:tabs>
          <w:tab w:val="left" w:leader="dot" w:pos="9072"/>
        </w:tabs>
        <w:ind w:left="425" w:hanging="425"/>
        <w:contextualSpacing w:val="0"/>
      </w:pPr>
      <w:r>
        <w:t>Data urodzenia (wypełnij czytelnie w f</w:t>
      </w:r>
      <w:r w:rsidRPr="008B1168">
        <w:t xml:space="preserve">ormacie </w:t>
      </w:r>
      <w:r w:rsidR="008B1168" w:rsidRPr="008B1168">
        <w:t>dzień-miesiąc-rok</w:t>
      </w:r>
      <w:r w:rsidRPr="008B1168">
        <w:t>)</w:t>
      </w:r>
      <w:r w:rsidR="00BD565F" w:rsidRPr="008B1168">
        <w:t>:</w:t>
      </w:r>
      <w:r w:rsidR="00233A71">
        <w:t xml:space="preserve"> </w:t>
      </w:r>
      <w:r w:rsidR="00BD565F">
        <w:tab/>
      </w:r>
    </w:p>
    <w:p w14:paraId="798B28B0" w14:textId="08C6824F" w:rsidR="0064311A" w:rsidRDefault="0064311A" w:rsidP="00BD565F">
      <w:pPr>
        <w:pStyle w:val="Akapitzlist"/>
        <w:numPr>
          <w:ilvl w:val="0"/>
          <w:numId w:val="23"/>
        </w:numPr>
        <w:tabs>
          <w:tab w:val="left" w:leader="dot" w:pos="9072"/>
        </w:tabs>
        <w:ind w:left="425" w:hanging="425"/>
        <w:contextualSpacing w:val="0"/>
      </w:pPr>
      <w:r>
        <w:t>Płeć (</w:t>
      </w:r>
      <w:r w:rsidR="0071009C">
        <w:t>podkreśl</w:t>
      </w:r>
      <w:r>
        <w:t xml:space="preserve"> właściwe):</w:t>
      </w:r>
    </w:p>
    <w:p w14:paraId="72E0B81D" w14:textId="2FF1BED9" w:rsidR="00BD565F" w:rsidRPr="0064311A" w:rsidRDefault="00BD565F" w:rsidP="00BD565F">
      <w:pPr>
        <w:pStyle w:val="Standard"/>
        <w:numPr>
          <w:ilvl w:val="0"/>
          <w:numId w:val="24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  <w:lang w:eastAsia="en-US" w:bidi="ar-SA"/>
        </w:rPr>
      </w:pPr>
      <w:r>
        <w:rPr>
          <w:rFonts w:asciiTheme="minorHAnsi" w:hAnsiTheme="minorHAnsi" w:cstheme="minorHAnsi"/>
          <w:sz w:val="24"/>
          <w:szCs w:val="24"/>
          <w:lang w:eastAsia="en-US" w:bidi="ar-SA"/>
        </w:rPr>
        <w:t>kobieta</w:t>
      </w:r>
    </w:p>
    <w:p w14:paraId="32043622" w14:textId="61AE325D" w:rsidR="00BD565F" w:rsidRDefault="00BD565F" w:rsidP="00BD565F">
      <w:pPr>
        <w:pStyle w:val="Standard"/>
        <w:numPr>
          <w:ilvl w:val="0"/>
          <w:numId w:val="24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  <w:lang w:eastAsia="en-US" w:bidi="ar-SA"/>
        </w:rPr>
      </w:pPr>
      <w:r>
        <w:rPr>
          <w:rFonts w:asciiTheme="minorHAnsi" w:hAnsiTheme="minorHAnsi" w:cstheme="minorHAnsi"/>
          <w:sz w:val="24"/>
          <w:szCs w:val="24"/>
          <w:lang w:eastAsia="en-US" w:bidi="ar-SA"/>
        </w:rPr>
        <w:t>mężczyzna</w:t>
      </w:r>
    </w:p>
    <w:p w14:paraId="3AA34080" w14:textId="452AC958" w:rsidR="0097100B" w:rsidRDefault="00A522AF" w:rsidP="004A08AD">
      <w:pPr>
        <w:pStyle w:val="Nagwek2"/>
      </w:pPr>
      <w:r w:rsidRPr="004A08AD">
        <w:t xml:space="preserve">Dane wnioskodawcy- </w:t>
      </w:r>
      <w:r w:rsidR="0097100B" w:rsidRPr="004A08AD">
        <w:t>Adres zamieszkania i dane kontaktowe Wnioskodawcy</w:t>
      </w:r>
    </w:p>
    <w:p w14:paraId="183EB5C0" w14:textId="1479C6E4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6" w:hanging="426"/>
        <w:contextualSpacing w:val="0"/>
      </w:pPr>
      <w:r>
        <w:t>Województwo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38CF3A74" w14:textId="2744007D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Powiat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0102345C" w14:textId="3323EA96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Gmina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4C9F5416" w14:textId="206E768C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Miejscowość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17699F58" w14:textId="18347082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Ulica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4A12BF9F" w14:textId="6CFC1C5A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Numer domu:</w:t>
      </w:r>
      <w:r>
        <w:tab/>
      </w:r>
    </w:p>
    <w:p w14:paraId="4C4E09A2" w14:textId="2ECCDCD5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Numer lokalu:</w:t>
      </w:r>
      <w:r w:rsidR="00233A71">
        <w:t xml:space="preserve"> </w:t>
      </w:r>
      <w:r>
        <w:tab/>
      </w:r>
    </w:p>
    <w:p w14:paraId="68D461A4" w14:textId="0440944D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Kod pocztowy:</w:t>
      </w:r>
      <w:r w:rsidR="00233A71">
        <w:t xml:space="preserve"> </w:t>
      </w:r>
      <w:r>
        <w:tab/>
      </w:r>
    </w:p>
    <w:p w14:paraId="36B2CFF5" w14:textId="41036195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Poczta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04E0BBC1" w14:textId="39C37A8E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Numer telefonu:</w:t>
      </w:r>
      <w:r w:rsidR="00233A71">
        <w:t xml:space="preserve"> </w:t>
      </w:r>
      <w:r>
        <w:tab/>
      </w:r>
    </w:p>
    <w:p w14:paraId="3C8F951C" w14:textId="1B4162DE" w:rsid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Dodatkowy numer telefonu:</w:t>
      </w:r>
      <w:r w:rsidR="00233A71">
        <w:t xml:space="preserve"> </w:t>
      </w:r>
      <w:r>
        <w:tab/>
      </w:r>
    </w:p>
    <w:p w14:paraId="3AD7361C" w14:textId="5EC5A4AC" w:rsidR="00BD565F" w:rsidRPr="00BD565F" w:rsidRDefault="00BD565F" w:rsidP="00BD565F">
      <w:pPr>
        <w:pStyle w:val="Akapitzlist"/>
        <w:numPr>
          <w:ilvl w:val="0"/>
          <w:numId w:val="26"/>
        </w:numPr>
        <w:tabs>
          <w:tab w:val="left" w:leader="dot" w:pos="9072"/>
        </w:tabs>
        <w:ind w:left="425" w:hanging="425"/>
        <w:contextualSpacing w:val="0"/>
      </w:pPr>
      <w:r>
        <w:t>Adres e-mail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3272EDE3" w14:textId="1ACEBA2E" w:rsidR="0097100B" w:rsidRPr="004A08AD" w:rsidRDefault="0097100B" w:rsidP="004A08AD">
      <w:pPr>
        <w:pStyle w:val="Nagwek2"/>
      </w:pPr>
      <w:r w:rsidRPr="004A08AD">
        <w:t>Adres dostawy:</w:t>
      </w:r>
    </w:p>
    <w:p w14:paraId="6D358A7D" w14:textId="77777777" w:rsidR="0097100B" w:rsidRDefault="0097100B" w:rsidP="0097100B">
      <w:pPr>
        <w:pStyle w:val="Textbody"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Zaznacz właściwy adres dostawy, gdzie ma być dostarczona technologia:</w:t>
      </w:r>
    </w:p>
    <w:p w14:paraId="0D6A248B" w14:textId="21693C15" w:rsidR="0097100B" w:rsidRPr="00AC3D5F" w:rsidRDefault="0097100B" w:rsidP="00CC5F6A">
      <w:pPr>
        <w:pStyle w:val="Standard"/>
        <w:numPr>
          <w:ilvl w:val="0"/>
          <w:numId w:val="24"/>
        </w:numPr>
        <w:spacing w:after="120"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  <w:lang w:eastAsia="en-US" w:bidi="ar-SA"/>
        </w:rPr>
      </w:pPr>
      <w:r>
        <w:rPr>
          <w:rFonts w:ascii="Calibri" w:hAnsi="Calibri" w:cs="Calibri"/>
          <w:sz w:val="24"/>
          <w:szCs w:val="24"/>
        </w:rPr>
        <w:t>Taki sam j</w:t>
      </w:r>
      <w:r w:rsidRPr="00AC3D5F">
        <w:rPr>
          <w:rFonts w:asciiTheme="minorHAnsi" w:hAnsiTheme="minorHAnsi" w:cstheme="minorHAnsi"/>
          <w:sz w:val="24"/>
          <w:szCs w:val="24"/>
          <w:lang w:eastAsia="en-US" w:bidi="ar-SA"/>
        </w:rPr>
        <w:t>ak adres zamieszkania wnioskodawcy</w:t>
      </w:r>
    </w:p>
    <w:p w14:paraId="63C96ADA" w14:textId="669E3DBB" w:rsidR="0097100B" w:rsidRDefault="0097100B" w:rsidP="00CC5F6A">
      <w:pPr>
        <w:pStyle w:val="Standard"/>
        <w:numPr>
          <w:ilvl w:val="0"/>
          <w:numId w:val="24"/>
        </w:numPr>
        <w:spacing w:after="120" w:line="276" w:lineRule="auto"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AC3D5F">
        <w:rPr>
          <w:rFonts w:asciiTheme="minorHAnsi" w:hAnsiTheme="minorHAnsi" w:cstheme="minorHAnsi"/>
          <w:sz w:val="24"/>
          <w:szCs w:val="24"/>
          <w:lang w:eastAsia="en-US" w:bidi="ar-SA"/>
        </w:rPr>
        <w:t>Taki sam j</w:t>
      </w:r>
      <w:r w:rsidRPr="0097100B">
        <w:rPr>
          <w:rFonts w:ascii="Calibri" w:hAnsi="Calibri" w:cs="Calibri"/>
          <w:sz w:val="24"/>
          <w:szCs w:val="24"/>
        </w:rPr>
        <w:t>ak adres zamieszkania osoby z niepełnosprawnością:</w:t>
      </w:r>
      <w:r w:rsidR="00233A71">
        <w:rPr>
          <w:rFonts w:ascii="Calibri" w:hAnsi="Calibri" w:cs="Calibri"/>
          <w:sz w:val="24"/>
          <w:szCs w:val="24"/>
        </w:rPr>
        <w:t xml:space="preserve"> </w:t>
      </w:r>
      <w:r w:rsidRPr="0097100B">
        <w:rPr>
          <w:rFonts w:ascii="Calibri" w:hAnsi="Calibri" w:cs="Calibri"/>
          <w:sz w:val="24"/>
          <w:szCs w:val="24"/>
        </w:rPr>
        <w:t>podopiecznego/mocodawcy</w:t>
      </w:r>
    </w:p>
    <w:p w14:paraId="2AE543E0" w14:textId="0D5B6510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6" w:hanging="426"/>
        <w:contextualSpacing w:val="0"/>
      </w:pPr>
      <w:r>
        <w:t>Województwo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38699FE6" w14:textId="40B0052F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5" w:hanging="425"/>
        <w:contextualSpacing w:val="0"/>
      </w:pPr>
      <w:r>
        <w:t>Powiat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472804E2" w14:textId="4453C44D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5" w:hanging="425"/>
        <w:contextualSpacing w:val="0"/>
      </w:pPr>
      <w:r>
        <w:t>Gmina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65503322" w14:textId="5CD2D870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5" w:hanging="425"/>
        <w:contextualSpacing w:val="0"/>
      </w:pPr>
      <w:r>
        <w:t>Miejscowość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50C681CE" w14:textId="36E4E911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5" w:hanging="425"/>
        <w:contextualSpacing w:val="0"/>
      </w:pPr>
      <w:r>
        <w:t>Ulica (wypełnij drukowanymi</w:t>
      </w:r>
      <w:r w:rsidR="00233A71">
        <w:t xml:space="preserve"> literami</w:t>
      </w:r>
      <w:r>
        <w:t>):</w:t>
      </w:r>
      <w:r w:rsidR="00233A71">
        <w:t xml:space="preserve"> </w:t>
      </w:r>
      <w:r>
        <w:tab/>
      </w:r>
    </w:p>
    <w:p w14:paraId="6A6EAF99" w14:textId="67454F16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5" w:hanging="425"/>
        <w:contextualSpacing w:val="0"/>
      </w:pPr>
      <w:r>
        <w:t>Numer domu:</w:t>
      </w:r>
      <w:r w:rsidR="00233A71">
        <w:t xml:space="preserve"> </w:t>
      </w:r>
      <w:r>
        <w:tab/>
      </w:r>
    </w:p>
    <w:p w14:paraId="335372C6" w14:textId="66A16983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5" w:hanging="425"/>
        <w:contextualSpacing w:val="0"/>
      </w:pPr>
      <w:r>
        <w:lastRenderedPageBreak/>
        <w:t>Numer lokalu:</w:t>
      </w:r>
      <w:r w:rsidR="00471118">
        <w:t xml:space="preserve"> </w:t>
      </w:r>
      <w:r>
        <w:tab/>
      </w:r>
    </w:p>
    <w:p w14:paraId="5C0B6225" w14:textId="5959A898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5" w:hanging="425"/>
        <w:contextualSpacing w:val="0"/>
      </w:pPr>
      <w:r>
        <w:t>Kod pocztowy:</w:t>
      </w:r>
      <w:r w:rsidR="00471118">
        <w:t xml:space="preserve"> </w:t>
      </w:r>
      <w:r>
        <w:tab/>
      </w:r>
    </w:p>
    <w:p w14:paraId="598A15C6" w14:textId="5FA5BF89" w:rsidR="00167606" w:rsidRDefault="00167606" w:rsidP="00167606">
      <w:pPr>
        <w:pStyle w:val="Akapitzlist"/>
        <w:numPr>
          <w:ilvl w:val="0"/>
          <w:numId w:val="27"/>
        </w:numPr>
        <w:tabs>
          <w:tab w:val="left" w:leader="dot" w:pos="9072"/>
        </w:tabs>
        <w:ind w:left="425" w:hanging="425"/>
        <w:contextualSpacing w:val="0"/>
      </w:pPr>
      <w:r>
        <w:t>Poczta (wypełnij drukowanymi):</w:t>
      </w:r>
      <w:r w:rsidR="00471118">
        <w:t xml:space="preserve"> </w:t>
      </w:r>
      <w:r>
        <w:tab/>
      </w:r>
    </w:p>
    <w:p w14:paraId="3A12BA2E" w14:textId="77777777" w:rsidR="00A522AF" w:rsidRPr="005A45FB" w:rsidRDefault="00A522AF" w:rsidP="004A08AD">
      <w:pPr>
        <w:pStyle w:val="Nagwek2"/>
      </w:pPr>
      <w:r w:rsidRPr="004A08AD">
        <w:t>Dane dziecka/podopiecznego/mocodawcy – dane personalne</w:t>
      </w:r>
    </w:p>
    <w:p w14:paraId="26139C5C" w14:textId="77777777" w:rsidR="00A522AF" w:rsidRPr="00E4489F" w:rsidRDefault="00A522AF" w:rsidP="007B424F">
      <w:pPr>
        <w:rPr>
          <w:rFonts w:asciiTheme="minorHAnsi" w:hAnsiTheme="minorHAnsi" w:cstheme="minorHAnsi"/>
        </w:rPr>
      </w:pPr>
      <w:r w:rsidRPr="00E4489F">
        <w:rPr>
          <w:rFonts w:asciiTheme="minorHAnsi" w:hAnsiTheme="minorHAnsi" w:cstheme="minorHAnsi"/>
        </w:rPr>
        <w:t>Poniższe dane wypełnij tylko wtedy, gdy będąc wnioskodawcą składasz wniosek jako rodzic/opiekun prawny niepełnoletniego dziecka/niepełnoletniego podopiecznego lub jako rodzic/opiekun prawny pełnoletniego dziecka/pełnoletniego podopiecznego.</w:t>
      </w:r>
    </w:p>
    <w:p w14:paraId="1ED465D7" w14:textId="66A1DCFD" w:rsidR="00A522AF" w:rsidRDefault="00A522AF" w:rsidP="00CC5F6A">
      <w:pPr>
        <w:pStyle w:val="Standard"/>
        <w:numPr>
          <w:ilvl w:val="0"/>
          <w:numId w:val="24"/>
        </w:numPr>
        <w:spacing w:after="120"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E4489F">
        <w:rPr>
          <w:rFonts w:asciiTheme="minorHAnsi" w:hAnsiTheme="minorHAnsi" w:cstheme="minorHAnsi"/>
          <w:sz w:val="24"/>
          <w:szCs w:val="24"/>
        </w:rPr>
        <w:t xml:space="preserve">Nie </w:t>
      </w:r>
      <w:r w:rsidRPr="00CC5F6A">
        <w:rPr>
          <w:rFonts w:ascii="Calibri" w:hAnsi="Calibri" w:cs="Calibri"/>
          <w:sz w:val="24"/>
          <w:szCs w:val="24"/>
        </w:rPr>
        <w:t>dotyczy</w:t>
      </w:r>
      <w:r w:rsidRPr="00E4489F">
        <w:rPr>
          <w:rFonts w:asciiTheme="minorHAnsi" w:hAnsiTheme="minorHAnsi" w:cstheme="minorHAnsi"/>
          <w:sz w:val="24"/>
          <w:szCs w:val="24"/>
        </w:rPr>
        <w:t xml:space="preserve"> (</w:t>
      </w:r>
      <w:r w:rsidR="0071009C">
        <w:rPr>
          <w:rFonts w:asciiTheme="minorHAnsi" w:hAnsiTheme="minorHAnsi" w:cstheme="minorHAnsi"/>
          <w:sz w:val="24"/>
          <w:szCs w:val="24"/>
        </w:rPr>
        <w:t>podkreśl</w:t>
      </w:r>
      <w:r w:rsidRPr="00E4489F">
        <w:rPr>
          <w:rFonts w:asciiTheme="minorHAnsi" w:hAnsiTheme="minorHAnsi" w:cstheme="minorHAnsi"/>
          <w:sz w:val="24"/>
          <w:szCs w:val="24"/>
        </w:rPr>
        <w:t>, jeśli składasz wniosek we własnym imieniu)</w:t>
      </w:r>
    </w:p>
    <w:p w14:paraId="402ECCD7" w14:textId="50C57617" w:rsidR="007F4165" w:rsidRDefault="007F4165" w:rsidP="00CC5F6A">
      <w:pPr>
        <w:pStyle w:val="Akapitzlist"/>
        <w:numPr>
          <w:ilvl w:val="0"/>
          <w:numId w:val="29"/>
        </w:numPr>
        <w:tabs>
          <w:tab w:val="left" w:leader="dot" w:pos="9072"/>
        </w:tabs>
        <w:ind w:left="426" w:hanging="426"/>
        <w:contextualSpacing w:val="0"/>
      </w:pPr>
      <w:r>
        <w:t>Imię (wypełnij drukowanymi</w:t>
      </w:r>
      <w:r w:rsidR="00471118">
        <w:t xml:space="preserve"> literami</w:t>
      </w:r>
      <w:r>
        <w:t>):</w:t>
      </w:r>
      <w:r w:rsidR="00471118">
        <w:t xml:space="preserve"> </w:t>
      </w:r>
      <w:r>
        <w:tab/>
      </w:r>
    </w:p>
    <w:p w14:paraId="5E751E48" w14:textId="49AB2BB3" w:rsidR="007F4165" w:rsidRDefault="007F4165" w:rsidP="007F4165">
      <w:pPr>
        <w:pStyle w:val="Akapitzlist"/>
        <w:numPr>
          <w:ilvl w:val="0"/>
          <w:numId w:val="29"/>
        </w:numPr>
        <w:tabs>
          <w:tab w:val="left" w:leader="dot" w:pos="9072"/>
        </w:tabs>
        <w:ind w:left="425" w:hanging="425"/>
        <w:contextualSpacing w:val="0"/>
      </w:pPr>
      <w:r>
        <w:t>Drugie imię (wypełnij drukowanymi</w:t>
      </w:r>
      <w:r w:rsidR="00471118">
        <w:t xml:space="preserve"> literami</w:t>
      </w:r>
      <w:r>
        <w:t>):</w:t>
      </w:r>
      <w:r w:rsidRPr="0064311A">
        <w:t xml:space="preserve"> </w:t>
      </w:r>
      <w:r w:rsidRPr="0064311A">
        <w:tab/>
      </w:r>
    </w:p>
    <w:p w14:paraId="4E17A99D" w14:textId="5F813D34" w:rsidR="007F4165" w:rsidRDefault="007F4165" w:rsidP="007F4165">
      <w:pPr>
        <w:pStyle w:val="Akapitzlist"/>
        <w:numPr>
          <w:ilvl w:val="0"/>
          <w:numId w:val="29"/>
        </w:numPr>
        <w:tabs>
          <w:tab w:val="left" w:leader="dot" w:pos="9072"/>
        </w:tabs>
        <w:ind w:left="425" w:hanging="425"/>
        <w:contextualSpacing w:val="0"/>
      </w:pPr>
      <w:r>
        <w:t>Nazwisko (wypełnij drukowanymi</w:t>
      </w:r>
      <w:r w:rsidR="00471118">
        <w:t xml:space="preserve"> literami</w:t>
      </w:r>
      <w:r>
        <w:t>):</w:t>
      </w:r>
      <w:r w:rsidR="00471118">
        <w:t xml:space="preserve"> </w:t>
      </w:r>
      <w:r>
        <w:tab/>
      </w:r>
    </w:p>
    <w:p w14:paraId="7CD2D6BB" w14:textId="0F2F4DB8" w:rsidR="007F4165" w:rsidRDefault="007F4165" w:rsidP="007F4165">
      <w:pPr>
        <w:pStyle w:val="Akapitzlist"/>
        <w:numPr>
          <w:ilvl w:val="0"/>
          <w:numId w:val="29"/>
        </w:numPr>
        <w:tabs>
          <w:tab w:val="left" w:leader="dot" w:pos="9072"/>
        </w:tabs>
        <w:ind w:left="425" w:hanging="425"/>
        <w:contextualSpacing w:val="0"/>
      </w:pPr>
      <w:r>
        <w:t>PESEL (wpisz 11 cyfr):</w:t>
      </w:r>
      <w:r w:rsidR="00471118">
        <w:t xml:space="preserve"> </w:t>
      </w:r>
      <w:r>
        <w:tab/>
      </w:r>
    </w:p>
    <w:p w14:paraId="3F84B6F3" w14:textId="24C53941" w:rsidR="007F4165" w:rsidRDefault="007F4165" w:rsidP="007F4165">
      <w:pPr>
        <w:pStyle w:val="Akapitzlist"/>
        <w:numPr>
          <w:ilvl w:val="0"/>
          <w:numId w:val="29"/>
        </w:numPr>
        <w:tabs>
          <w:tab w:val="left" w:leader="dot" w:pos="9072"/>
        </w:tabs>
        <w:ind w:left="425" w:hanging="425"/>
        <w:contextualSpacing w:val="0"/>
      </w:pPr>
      <w:r>
        <w:t>Data urodzenia (wypełnij czytelnie w f</w:t>
      </w:r>
      <w:r w:rsidRPr="002A78C9">
        <w:t xml:space="preserve">ormacie </w:t>
      </w:r>
      <w:r w:rsidR="002A78C9" w:rsidRPr="002A78C9">
        <w:t>dzień-miesiąc-rok)</w:t>
      </w:r>
      <w:r w:rsidRPr="002A78C9">
        <w:t>:</w:t>
      </w:r>
      <w:r w:rsidR="00471118">
        <w:t xml:space="preserve"> </w:t>
      </w:r>
      <w:r>
        <w:tab/>
      </w:r>
    </w:p>
    <w:p w14:paraId="616B5B39" w14:textId="7B41FC2B" w:rsidR="007F4165" w:rsidRDefault="007F4165" w:rsidP="007F4165">
      <w:pPr>
        <w:pStyle w:val="Akapitzlist"/>
        <w:numPr>
          <w:ilvl w:val="0"/>
          <w:numId w:val="29"/>
        </w:numPr>
        <w:tabs>
          <w:tab w:val="left" w:leader="dot" w:pos="9072"/>
        </w:tabs>
        <w:ind w:left="425" w:hanging="425"/>
        <w:contextualSpacing w:val="0"/>
      </w:pPr>
      <w:r>
        <w:t>Płeć (</w:t>
      </w:r>
      <w:r w:rsidR="0071009C">
        <w:t>podkreśl</w:t>
      </w:r>
      <w:r>
        <w:t xml:space="preserve"> właściwe):</w:t>
      </w:r>
    </w:p>
    <w:p w14:paraId="6E977677" w14:textId="77777777" w:rsidR="007F4165" w:rsidRPr="0064311A" w:rsidRDefault="007F4165" w:rsidP="007F4165">
      <w:pPr>
        <w:pStyle w:val="Standard"/>
        <w:numPr>
          <w:ilvl w:val="0"/>
          <w:numId w:val="24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  <w:lang w:eastAsia="en-US" w:bidi="ar-SA"/>
        </w:rPr>
      </w:pPr>
      <w:r>
        <w:rPr>
          <w:rFonts w:asciiTheme="minorHAnsi" w:hAnsiTheme="minorHAnsi" w:cstheme="minorHAnsi"/>
          <w:sz w:val="24"/>
          <w:szCs w:val="24"/>
          <w:lang w:eastAsia="en-US" w:bidi="ar-SA"/>
        </w:rPr>
        <w:t>kobieta</w:t>
      </w:r>
    </w:p>
    <w:p w14:paraId="43A8AE7D" w14:textId="77777777" w:rsidR="007F4165" w:rsidRDefault="007F4165" w:rsidP="007F4165">
      <w:pPr>
        <w:pStyle w:val="Standard"/>
        <w:numPr>
          <w:ilvl w:val="0"/>
          <w:numId w:val="24"/>
        </w:numPr>
        <w:spacing w:after="120" w:line="276" w:lineRule="auto"/>
        <w:contextualSpacing/>
        <w:rPr>
          <w:rFonts w:asciiTheme="minorHAnsi" w:hAnsiTheme="minorHAnsi" w:cstheme="minorHAnsi"/>
          <w:sz w:val="24"/>
          <w:szCs w:val="24"/>
          <w:lang w:eastAsia="en-US" w:bidi="ar-SA"/>
        </w:rPr>
      </w:pPr>
      <w:r>
        <w:rPr>
          <w:rFonts w:asciiTheme="minorHAnsi" w:hAnsiTheme="minorHAnsi" w:cstheme="minorHAnsi"/>
          <w:sz w:val="24"/>
          <w:szCs w:val="24"/>
          <w:lang w:eastAsia="en-US" w:bidi="ar-SA"/>
        </w:rPr>
        <w:t>mężczyzna</w:t>
      </w:r>
    </w:p>
    <w:p w14:paraId="423A9A96" w14:textId="038E5706" w:rsidR="00A522AF" w:rsidRDefault="00A522AF" w:rsidP="004A08AD">
      <w:pPr>
        <w:pStyle w:val="Nagwek2"/>
      </w:pPr>
      <w:r w:rsidRPr="004A08AD">
        <w:t>Dane dziecka/podopiecznego/mocodawcy – adres zamieszkania i</w:t>
      </w:r>
      <w:r w:rsidR="001A5688" w:rsidRPr="004A08AD">
        <w:t> </w:t>
      </w:r>
      <w:r w:rsidRPr="004A08AD">
        <w:t>dane kontaktowe Podopiecznego/</w:t>
      </w:r>
      <w:r w:rsidR="0071009C">
        <w:t>M</w:t>
      </w:r>
      <w:r w:rsidRPr="004A08AD">
        <w:t>ocodawcy</w:t>
      </w:r>
    </w:p>
    <w:p w14:paraId="3F06B83B" w14:textId="7EFB7291" w:rsidR="0071009C" w:rsidRPr="0071009C" w:rsidRDefault="0071009C" w:rsidP="0071009C">
      <w:r>
        <w:rPr>
          <w:rFonts w:cs="Calibri"/>
        </w:rPr>
        <w:t>Zaznacz właściwy adres dziecka/podopiecznego/mocodawcy:</w:t>
      </w:r>
    </w:p>
    <w:p w14:paraId="1F0F9BF1" w14:textId="6924AF0E" w:rsidR="00A522AF" w:rsidRPr="00CC5F6A" w:rsidRDefault="00A522AF" w:rsidP="00CC5F6A">
      <w:pPr>
        <w:pStyle w:val="Standard"/>
        <w:numPr>
          <w:ilvl w:val="0"/>
          <w:numId w:val="24"/>
        </w:numPr>
        <w:spacing w:after="120" w:line="276" w:lineRule="auto"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CC5F6A">
        <w:rPr>
          <w:rFonts w:ascii="Calibri" w:hAnsi="Calibri" w:cs="Calibri"/>
          <w:sz w:val="24"/>
          <w:szCs w:val="24"/>
        </w:rPr>
        <w:t xml:space="preserve">Taki sam jak adres zamieszkania wnioskodawcy </w:t>
      </w:r>
      <w:r w:rsidR="009F0CD3" w:rsidRPr="00CC5F6A">
        <w:rPr>
          <w:rFonts w:ascii="Calibri" w:hAnsi="Calibri" w:cs="Calibri"/>
          <w:sz w:val="24"/>
          <w:szCs w:val="24"/>
        </w:rPr>
        <w:t>(zaznacz,</w:t>
      </w:r>
      <w:r w:rsidRPr="00CC5F6A">
        <w:rPr>
          <w:rFonts w:ascii="Calibri" w:hAnsi="Calibri" w:cs="Calibri"/>
          <w:sz w:val="24"/>
          <w:szCs w:val="24"/>
        </w:rPr>
        <w:t xml:space="preserve"> jeśli adres zamieszkania jest taki sam jak wnioskodawcy)</w:t>
      </w:r>
    </w:p>
    <w:p w14:paraId="6A263BB9" w14:textId="643F733B" w:rsidR="00A522AF" w:rsidRPr="00CC5F6A" w:rsidRDefault="00A522AF" w:rsidP="00CC5F6A">
      <w:pPr>
        <w:pStyle w:val="Standard"/>
        <w:numPr>
          <w:ilvl w:val="0"/>
          <w:numId w:val="24"/>
        </w:numPr>
        <w:spacing w:after="120" w:line="276" w:lineRule="auto"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CC5F6A">
        <w:rPr>
          <w:rFonts w:ascii="Calibri" w:hAnsi="Calibri" w:cs="Calibri"/>
          <w:sz w:val="24"/>
          <w:szCs w:val="24"/>
        </w:rPr>
        <w:t>Inny adres zamieszkania</w:t>
      </w:r>
      <w:r w:rsidR="0071009C">
        <w:rPr>
          <w:rFonts w:ascii="Calibri" w:hAnsi="Calibri" w:cs="Calibri"/>
          <w:sz w:val="24"/>
          <w:szCs w:val="24"/>
        </w:rPr>
        <w:t xml:space="preserve"> (</w:t>
      </w:r>
      <w:r w:rsidR="002D6B73">
        <w:rPr>
          <w:rFonts w:ascii="Calibri" w:hAnsi="Calibri" w:cs="Calibri"/>
          <w:sz w:val="24"/>
          <w:szCs w:val="24"/>
        </w:rPr>
        <w:t>zaznacz</w:t>
      </w:r>
      <w:r w:rsidR="0071009C">
        <w:rPr>
          <w:rFonts w:ascii="Calibri" w:hAnsi="Calibri" w:cs="Calibri"/>
          <w:sz w:val="24"/>
          <w:szCs w:val="24"/>
        </w:rPr>
        <w:t>, jeśli adres zamieszkania jest inny niż adres zamieszkania wnioskodawcy)</w:t>
      </w:r>
    </w:p>
    <w:p w14:paraId="7CD73A2F" w14:textId="53D369FA" w:rsidR="00A522AF" w:rsidRDefault="00A522AF" w:rsidP="007B424F">
      <w:pPr>
        <w:rPr>
          <w:rFonts w:cs="Calibri"/>
        </w:rPr>
      </w:pPr>
      <w:r>
        <w:rPr>
          <w:rFonts w:cs="Calibri"/>
        </w:rPr>
        <w:t>Wypełnij poniższe dane, jeśli adres zamieszkania i dane kontaktowe są inne niż wnioskodawcy.</w:t>
      </w:r>
    </w:p>
    <w:p w14:paraId="52846A09" w14:textId="4781B137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6" w:hanging="426"/>
        <w:contextualSpacing w:val="0"/>
      </w:pPr>
      <w:r w:rsidRPr="00CC5F6A">
        <w:t>Województwo (wypełnij drukowanymi</w:t>
      </w:r>
      <w:r w:rsidR="00471118">
        <w:t xml:space="preserve"> </w:t>
      </w:r>
      <w:bookmarkStart w:id="0" w:name="_Hlk195513094"/>
      <w:r w:rsidR="00471118">
        <w:t>literami</w:t>
      </w:r>
      <w:bookmarkEnd w:id="0"/>
      <w:r w:rsidRPr="00CC5F6A">
        <w:t>)</w:t>
      </w:r>
      <w:r>
        <w:t>:</w:t>
      </w:r>
      <w:r w:rsidR="00471118">
        <w:t xml:space="preserve"> </w:t>
      </w:r>
      <w:r>
        <w:tab/>
      </w:r>
    </w:p>
    <w:p w14:paraId="3CE4ACF1" w14:textId="2AD02362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Powiat (wypełnij drukowanymi</w:t>
      </w:r>
      <w:r w:rsidR="00471118" w:rsidRPr="00471118">
        <w:t xml:space="preserve"> </w:t>
      </w:r>
      <w:r w:rsidR="00471118">
        <w:t>literami</w:t>
      </w:r>
      <w:r w:rsidRPr="00CC5F6A">
        <w:t>)</w:t>
      </w:r>
      <w:r>
        <w:t>:</w:t>
      </w:r>
      <w:r w:rsidR="00471118">
        <w:t xml:space="preserve"> </w:t>
      </w:r>
      <w:r>
        <w:tab/>
      </w:r>
    </w:p>
    <w:p w14:paraId="2BCB72F1" w14:textId="1A6B9B4B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Gmina (wypełnij drukowanymi</w:t>
      </w:r>
      <w:r w:rsidR="00471118" w:rsidRPr="00471118">
        <w:t xml:space="preserve"> </w:t>
      </w:r>
      <w:r w:rsidR="00471118">
        <w:t>literami</w:t>
      </w:r>
      <w:r w:rsidRPr="00CC5F6A">
        <w:t>)</w:t>
      </w:r>
      <w:r>
        <w:t>:</w:t>
      </w:r>
      <w:r w:rsidR="00471118">
        <w:t xml:space="preserve"> </w:t>
      </w:r>
      <w:r>
        <w:tab/>
      </w:r>
    </w:p>
    <w:p w14:paraId="370555C7" w14:textId="0C238680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Miejscowość (wypełnij drukowanymi</w:t>
      </w:r>
      <w:r w:rsidR="00471118">
        <w:t xml:space="preserve"> literami</w:t>
      </w:r>
      <w:r w:rsidRPr="00CC5F6A">
        <w:t>)</w:t>
      </w:r>
      <w:r>
        <w:t>:</w:t>
      </w:r>
      <w:r w:rsidR="00471118">
        <w:t xml:space="preserve"> </w:t>
      </w:r>
      <w:r>
        <w:tab/>
      </w:r>
    </w:p>
    <w:p w14:paraId="62B87F0B" w14:textId="6021C81A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Ulica (wypełnij drukowanymi</w:t>
      </w:r>
      <w:r w:rsidR="00471118">
        <w:t xml:space="preserve"> literami</w:t>
      </w:r>
      <w:r w:rsidRPr="00CC5F6A">
        <w:t>)</w:t>
      </w:r>
      <w:r>
        <w:t>:</w:t>
      </w:r>
      <w:r w:rsidR="00471118">
        <w:t xml:space="preserve"> </w:t>
      </w:r>
      <w:r>
        <w:tab/>
      </w:r>
    </w:p>
    <w:p w14:paraId="5AEEBB56" w14:textId="1C34BAAE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Numer domu</w:t>
      </w:r>
      <w:r>
        <w:t>:</w:t>
      </w:r>
      <w:r w:rsidR="00471118">
        <w:t xml:space="preserve"> </w:t>
      </w:r>
      <w:r>
        <w:tab/>
      </w:r>
    </w:p>
    <w:p w14:paraId="1395B321" w14:textId="306B6059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lastRenderedPageBreak/>
        <w:t>Numer lokalu</w:t>
      </w:r>
      <w:r>
        <w:t>:</w:t>
      </w:r>
      <w:r w:rsidR="00471118">
        <w:t xml:space="preserve"> </w:t>
      </w:r>
      <w:r>
        <w:tab/>
      </w:r>
    </w:p>
    <w:p w14:paraId="7105A724" w14:textId="225BFDF7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Kod pocztowy</w:t>
      </w:r>
      <w:r>
        <w:t>:</w:t>
      </w:r>
      <w:r w:rsidR="00471118">
        <w:t xml:space="preserve"> </w:t>
      </w:r>
      <w:r>
        <w:tab/>
      </w:r>
    </w:p>
    <w:p w14:paraId="00EA0C17" w14:textId="394DBB7A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Poczta (wypełnij drukowanymi</w:t>
      </w:r>
      <w:r w:rsidR="00471118">
        <w:t xml:space="preserve"> literami</w:t>
      </w:r>
      <w:r w:rsidRPr="00CC5F6A">
        <w:t>)</w:t>
      </w:r>
      <w:r>
        <w:t>:</w:t>
      </w:r>
      <w:r w:rsidR="00471118">
        <w:t xml:space="preserve"> </w:t>
      </w:r>
      <w:r>
        <w:tab/>
      </w:r>
    </w:p>
    <w:p w14:paraId="2DDE7326" w14:textId="080B37FE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Numer telefonu</w:t>
      </w:r>
      <w:r>
        <w:t>:</w:t>
      </w:r>
      <w:r w:rsidR="00471118">
        <w:t xml:space="preserve"> </w:t>
      </w:r>
      <w:r>
        <w:tab/>
      </w:r>
    </w:p>
    <w:p w14:paraId="6FBE3B2B" w14:textId="17B7EA49" w:rsidR="00CC5F6A" w:rsidRPr="00CC5F6A" w:rsidRDefault="00CC5F6A" w:rsidP="00CC5F6A">
      <w:pPr>
        <w:pStyle w:val="Akapitzlist"/>
        <w:numPr>
          <w:ilvl w:val="0"/>
          <w:numId w:val="30"/>
        </w:numPr>
        <w:tabs>
          <w:tab w:val="left" w:leader="dot" w:pos="9072"/>
        </w:tabs>
        <w:ind w:left="425" w:hanging="425"/>
        <w:contextualSpacing w:val="0"/>
      </w:pPr>
      <w:r w:rsidRPr="00CC5F6A">
        <w:t>Adres e-mail (wypełnij drukowanymi</w:t>
      </w:r>
      <w:r w:rsidR="00471118">
        <w:t xml:space="preserve"> literami</w:t>
      </w:r>
      <w:r w:rsidRPr="00CC5F6A">
        <w:t>)</w:t>
      </w:r>
      <w:r>
        <w:t>:</w:t>
      </w:r>
      <w:r w:rsidR="00471118">
        <w:t xml:space="preserve"> </w:t>
      </w:r>
      <w:r>
        <w:tab/>
      </w:r>
    </w:p>
    <w:p w14:paraId="1A8422B5" w14:textId="3EAC821F" w:rsidR="00E24112" w:rsidRDefault="00E24112" w:rsidP="004A08AD">
      <w:pPr>
        <w:pStyle w:val="Nagwek2"/>
      </w:pPr>
      <w:r w:rsidRPr="004A08AD">
        <w:t>Stan prawny dotyczący niepełnosprawności wnioskodawcy lub</w:t>
      </w:r>
      <w:r w:rsidR="00FF2485">
        <w:t> </w:t>
      </w:r>
      <w:r w:rsidRPr="004A08AD">
        <w:t>dziecka/podopiecznego</w:t>
      </w:r>
    </w:p>
    <w:p w14:paraId="4E254248" w14:textId="35B019B2" w:rsidR="00CC5F6A" w:rsidRDefault="00CC5F6A" w:rsidP="00CC5F6A">
      <w:pPr>
        <w:pStyle w:val="Akapitzlist"/>
        <w:numPr>
          <w:ilvl w:val="0"/>
          <w:numId w:val="31"/>
        </w:numPr>
        <w:ind w:left="426" w:hanging="426"/>
      </w:pPr>
      <w:r>
        <w:t>Osoby w wieku do 16 lat posiadające orzeczenie o niepełnosprawności ze wskazaniem konieczności stałej lub długotrwałej opieki lub pomocy innej osoby w związku ze znacznie ograniczoną możliwością samodzielnej egzystencji (</w:t>
      </w:r>
      <w:r w:rsidR="0071009C">
        <w:t xml:space="preserve">podkreśl </w:t>
      </w:r>
      <w:r>
        <w:t>właściwe):</w:t>
      </w:r>
    </w:p>
    <w:p w14:paraId="6FF5C419" w14:textId="77777777" w:rsidR="00CC5F6A" w:rsidRDefault="00CC5F6A" w:rsidP="00CC5F6A">
      <w:pPr>
        <w:pStyle w:val="Akapitzlist"/>
        <w:ind w:left="426"/>
      </w:pPr>
      <w:r>
        <w:t>•</w:t>
      </w:r>
      <w:r>
        <w:tab/>
        <w:t>tak</w:t>
      </w:r>
    </w:p>
    <w:p w14:paraId="273D88A6" w14:textId="4270D577" w:rsidR="00CC5F6A" w:rsidRDefault="00CC5F6A" w:rsidP="00710CA6">
      <w:pPr>
        <w:pStyle w:val="Akapitzlist"/>
        <w:ind w:left="425"/>
        <w:contextualSpacing w:val="0"/>
      </w:pPr>
      <w:r>
        <w:t>•</w:t>
      </w:r>
      <w:r>
        <w:tab/>
        <w:t>nie dotyczy</w:t>
      </w:r>
    </w:p>
    <w:p w14:paraId="066CA87D" w14:textId="2525B7AC" w:rsidR="00CC5F6A" w:rsidRDefault="00CC5F6A" w:rsidP="00CC5F6A">
      <w:pPr>
        <w:pStyle w:val="Akapitzlist"/>
        <w:numPr>
          <w:ilvl w:val="0"/>
          <w:numId w:val="31"/>
        </w:numPr>
        <w:ind w:left="426" w:hanging="426"/>
      </w:pPr>
      <w:r>
        <w:t>Stopień niepełnosprawności (</w:t>
      </w:r>
      <w:r w:rsidR="0071009C">
        <w:t>podkreśl</w:t>
      </w:r>
      <w:r>
        <w:t xml:space="preserve"> właściwe):</w:t>
      </w:r>
    </w:p>
    <w:p w14:paraId="12DDDD4B" w14:textId="77777777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znaczny</w:t>
      </w:r>
    </w:p>
    <w:p w14:paraId="647F4329" w14:textId="55F2AF54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umiarkowany</w:t>
      </w:r>
    </w:p>
    <w:p w14:paraId="01406F97" w14:textId="75479381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lekki</w:t>
      </w:r>
    </w:p>
    <w:p w14:paraId="6CB6055E" w14:textId="713251AD" w:rsidR="0071009C" w:rsidRDefault="0071009C" w:rsidP="00710CA6">
      <w:pPr>
        <w:pStyle w:val="Akapitzlist"/>
        <w:numPr>
          <w:ilvl w:val="0"/>
          <w:numId w:val="32"/>
        </w:numPr>
        <w:ind w:left="709" w:hanging="284"/>
        <w:contextualSpacing w:val="0"/>
      </w:pPr>
      <w:r>
        <w:t>nie dotyczy</w:t>
      </w:r>
    </w:p>
    <w:p w14:paraId="11887F35" w14:textId="270FD5ED" w:rsidR="00CC5F6A" w:rsidRDefault="00CC5F6A" w:rsidP="00CC5F6A">
      <w:pPr>
        <w:pStyle w:val="Akapitzlist"/>
        <w:numPr>
          <w:ilvl w:val="0"/>
          <w:numId w:val="31"/>
        </w:numPr>
        <w:ind w:left="426" w:hanging="426"/>
      </w:pPr>
      <w:r>
        <w:t>Grupa inwalidzka (</w:t>
      </w:r>
      <w:r w:rsidR="0071009C">
        <w:t>podkreśl</w:t>
      </w:r>
      <w:r>
        <w:t xml:space="preserve"> właściwe):</w:t>
      </w:r>
    </w:p>
    <w:p w14:paraId="58EBCAB5" w14:textId="77777777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I grupa</w:t>
      </w:r>
    </w:p>
    <w:p w14:paraId="68CC6C26" w14:textId="19B02CEB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II grupa</w:t>
      </w:r>
    </w:p>
    <w:p w14:paraId="78CD1AFD" w14:textId="77777777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III grupa</w:t>
      </w:r>
    </w:p>
    <w:p w14:paraId="6D4DDAD0" w14:textId="2D678E5C" w:rsidR="0071009C" w:rsidRDefault="0071009C" w:rsidP="00710CA6">
      <w:pPr>
        <w:pStyle w:val="Akapitzlist"/>
        <w:numPr>
          <w:ilvl w:val="0"/>
          <w:numId w:val="32"/>
        </w:numPr>
        <w:ind w:left="709" w:hanging="284"/>
        <w:contextualSpacing w:val="0"/>
      </w:pPr>
      <w:r>
        <w:t xml:space="preserve"> nie dotyczy</w:t>
      </w:r>
    </w:p>
    <w:p w14:paraId="0E6FD9C3" w14:textId="6C491C82" w:rsidR="00CC5F6A" w:rsidRDefault="00CC5F6A" w:rsidP="00CC5F6A">
      <w:pPr>
        <w:pStyle w:val="Akapitzlist"/>
        <w:numPr>
          <w:ilvl w:val="0"/>
          <w:numId w:val="31"/>
        </w:numPr>
        <w:ind w:left="426" w:hanging="426"/>
      </w:pPr>
      <w:r>
        <w:t>Niezdolność do pracy (</w:t>
      </w:r>
      <w:r w:rsidR="0071009C">
        <w:t>podkreśl</w:t>
      </w:r>
      <w:r>
        <w:t xml:space="preserve"> właściwe):</w:t>
      </w:r>
    </w:p>
    <w:p w14:paraId="7869A962" w14:textId="54E6702C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ca</w:t>
      </w:r>
      <w:r w:rsidRPr="0071009C">
        <w:t>ł</w:t>
      </w:r>
      <w:r>
        <w:t>kowita niezdolno</w:t>
      </w:r>
      <w:r w:rsidRPr="0071009C">
        <w:t>ść</w:t>
      </w:r>
      <w:r>
        <w:t xml:space="preserve"> do pracy i do samodzielnej egzystencji lub ca</w:t>
      </w:r>
      <w:r w:rsidRPr="0071009C">
        <w:t>ł</w:t>
      </w:r>
      <w:r>
        <w:t>kowita niezdolno</w:t>
      </w:r>
      <w:r w:rsidRPr="0071009C">
        <w:t>ść</w:t>
      </w:r>
      <w:r>
        <w:t xml:space="preserve"> do samodzielnej egzystencji</w:t>
      </w:r>
    </w:p>
    <w:p w14:paraId="089413E9" w14:textId="276A1B75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ca</w:t>
      </w:r>
      <w:r w:rsidRPr="0071009C">
        <w:t>ł</w:t>
      </w:r>
      <w:r>
        <w:t>kowita niezdolno</w:t>
      </w:r>
      <w:r w:rsidRPr="0071009C">
        <w:t>ść</w:t>
      </w:r>
      <w:r>
        <w:t xml:space="preserve"> do pracy</w:t>
      </w:r>
    </w:p>
    <w:p w14:paraId="33CC7623" w14:textId="2CAC1852" w:rsidR="0071009C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cz</w:t>
      </w:r>
      <w:r w:rsidRPr="0071009C">
        <w:t>ęś</w:t>
      </w:r>
      <w:r>
        <w:t>ciowa niezdolno</w:t>
      </w:r>
      <w:r w:rsidRPr="0071009C">
        <w:t>ść</w:t>
      </w:r>
      <w:r>
        <w:t xml:space="preserve"> do pracy</w:t>
      </w:r>
    </w:p>
    <w:p w14:paraId="310FCA74" w14:textId="612DB9D5" w:rsidR="0071009C" w:rsidRPr="00CC5F6A" w:rsidRDefault="0071009C" w:rsidP="0071009C">
      <w:pPr>
        <w:pStyle w:val="Akapitzlist"/>
        <w:numPr>
          <w:ilvl w:val="0"/>
          <w:numId w:val="32"/>
        </w:numPr>
        <w:ind w:left="709" w:hanging="283"/>
      </w:pPr>
      <w:r>
        <w:t>nie dotyczy</w:t>
      </w:r>
    </w:p>
    <w:p w14:paraId="10C35DE4" w14:textId="77777777" w:rsidR="00CE2EC3" w:rsidRDefault="00CE2EC3" w:rsidP="001A5688">
      <w:pPr>
        <w:pStyle w:val="Textbody"/>
        <w:spacing w:before="24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Dane dziecka/podopiecznego wypełniasz tylko wtedy, gdy będąc wnioskodawcą składasz wniosek jako rodzic/opiekun prawny niepełnoletniego dziecka/niepełnoletniego podopiecznego lub jako rodzic/opiekun prawny pełnoletniego dziecka/pełnoletniego podopiecznego. Jeśli jesteś wnioskodawcą i składasz wniosek we własnym imieniu, wypełnij swoje dane jako wnioskodawca.</w:t>
      </w:r>
    </w:p>
    <w:p w14:paraId="31F5B89D" w14:textId="5BA3BDF8" w:rsidR="00CE2EC3" w:rsidRDefault="00CE2EC3" w:rsidP="007A0EB2">
      <w:pPr>
        <w:pStyle w:val="Textbody"/>
        <w:spacing w:before="240" w:after="240" w:line="276" w:lineRule="auto"/>
      </w:pPr>
      <w:r>
        <w:rPr>
          <w:rFonts w:ascii="Calibri" w:hAnsi="Calibri" w:cs="Calibri"/>
          <w:sz w:val="24"/>
          <w:szCs w:val="24"/>
        </w:rPr>
        <w:t>Warunkiem udziału w programie jest posiadanie znacznego, umiarkowanego lub lekkiego stopnia niepełnosprawności lub orzeczenia r</w:t>
      </w:r>
      <w:r>
        <w:rPr>
          <w:rFonts w:ascii="Calibri" w:eastAsia="DengXian" w:hAnsi="Calibri" w:cs="Calibri"/>
          <w:sz w:val="24"/>
          <w:szCs w:val="24"/>
        </w:rPr>
        <w:t>ó</w:t>
      </w:r>
      <w:r>
        <w:rPr>
          <w:rFonts w:ascii="Calibri" w:hAnsi="Calibri" w:cs="Calibri"/>
          <w:sz w:val="24"/>
          <w:szCs w:val="24"/>
        </w:rPr>
        <w:t>wnoważnego.</w:t>
      </w:r>
    </w:p>
    <w:p w14:paraId="60D7AD83" w14:textId="156F0955" w:rsidR="00CE2EC3" w:rsidRPr="00CE2EC3" w:rsidRDefault="00CE2EC3" w:rsidP="001A5688">
      <w:pPr>
        <w:pStyle w:val="Textbody"/>
        <w:spacing w:before="120" w:line="276" w:lineRule="auto"/>
        <w:rPr>
          <w:rFonts w:ascii="Calibri" w:hAnsi="Calibri" w:cs="Calibri"/>
          <w:sz w:val="24"/>
          <w:szCs w:val="24"/>
        </w:rPr>
      </w:pPr>
      <w:r w:rsidRPr="00CE2EC3">
        <w:rPr>
          <w:rFonts w:ascii="Calibri" w:hAnsi="Calibri" w:cs="Calibri"/>
          <w:sz w:val="24"/>
          <w:szCs w:val="24"/>
        </w:rPr>
        <w:lastRenderedPageBreak/>
        <w:t>W</w:t>
      </w:r>
      <w:r w:rsidR="005A45FB">
        <w:rPr>
          <w:rFonts w:ascii="Calibri" w:hAnsi="Calibri" w:cs="Calibri"/>
          <w:sz w:val="24"/>
          <w:szCs w:val="24"/>
        </w:rPr>
        <w:t>ażne</w:t>
      </w:r>
      <w:r w:rsidR="0071009C">
        <w:rPr>
          <w:rFonts w:ascii="Calibri" w:hAnsi="Calibri" w:cs="Calibri"/>
          <w:sz w:val="24"/>
          <w:szCs w:val="24"/>
        </w:rPr>
        <w:t>:</w:t>
      </w:r>
    </w:p>
    <w:p w14:paraId="4D286A15" w14:textId="17F2F83B" w:rsidR="00CE2EC3" w:rsidRDefault="00CE2EC3" w:rsidP="001A5688">
      <w:pPr>
        <w:pStyle w:val="Textbody"/>
        <w:spacing w:before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CE2EC3">
        <w:rPr>
          <w:rFonts w:ascii="Calibri" w:hAnsi="Calibri" w:cs="Calibri"/>
          <w:sz w:val="24"/>
          <w:szCs w:val="24"/>
        </w:rPr>
        <w:t>Jeśli posiadasz lub osoba, w imieniu której występujesz, orzeczenie o lekkim stopniu niepełnosprawności (lub orzeczenia równoważne) możesz złożyć wniosek jedynie o</w:t>
      </w:r>
      <w:r w:rsidR="007A0EB2">
        <w:rPr>
          <w:rFonts w:ascii="Calibri" w:hAnsi="Calibri" w:cs="Calibri"/>
          <w:sz w:val="24"/>
          <w:szCs w:val="24"/>
        </w:rPr>
        <w:t> </w:t>
      </w:r>
      <w:r w:rsidRPr="00CE2EC3">
        <w:rPr>
          <w:rFonts w:ascii="Calibri" w:hAnsi="Calibri" w:cs="Calibri"/>
          <w:sz w:val="24"/>
          <w:szCs w:val="24"/>
        </w:rPr>
        <w:t>wypożyczenie aparatów słuchowych. Nie jesteś uprawniony do wnioskowania o inne rodzaje technologii wspomagających</w:t>
      </w:r>
      <w:r w:rsidRPr="00797A18">
        <w:rPr>
          <w:rFonts w:ascii="Calibri" w:hAnsi="Calibri" w:cs="Calibri"/>
          <w:sz w:val="24"/>
          <w:szCs w:val="24"/>
        </w:rPr>
        <w:t>.</w:t>
      </w:r>
    </w:p>
    <w:p w14:paraId="45293D89" w14:textId="77777777" w:rsidR="00CE2EC3" w:rsidRDefault="00CE2EC3" w:rsidP="001A5688">
      <w:pPr>
        <w:pStyle w:val="Textbody"/>
        <w:spacing w:before="240" w:line="276" w:lineRule="auto"/>
        <w:ind w:right="-28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wniosku koniecznie dołącz skan orzeczenia o niepełnosprawności lub równoważnego dokumentu.</w:t>
      </w:r>
    </w:p>
    <w:p w14:paraId="08B2B3CF" w14:textId="16AA67CD" w:rsidR="00CE2EC3" w:rsidRPr="004A08AD" w:rsidRDefault="00CE2EC3" w:rsidP="004A08AD">
      <w:pPr>
        <w:pStyle w:val="Nagwek2"/>
      </w:pPr>
      <w:r w:rsidRPr="004A08AD">
        <w:t>Informacje o korzystaniu ze środków PFRON</w:t>
      </w:r>
    </w:p>
    <w:p w14:paraId="52F1B216" w14:textId="0017BC3E" w:rsidR="00CE2EC3" w:rsidRDefault="00CE2EC3" w:rsidP="001A5688">
      <w:pPr>
        <w:pStyle w:val="Textbody"/>
        <w:spacing w:before="240" w:line="276" w:lineRule="auto"/>
      </w:pPr>
      <w:r>
        <w:rPr>
          <w:rFonts w:ascii="Calibri" w:hAnsi="Calibri" w:cs="Calibri"/>
          <w:sz w:val="24"/>
          <w:szCs w:val="24"/>
        </w:rPr>
        <w:t>Oświadczam, że w ciągu 12 miesięcy przed dniem złożenia wniosku o wypożyczenie technologii wspomagającej otrzymałem/nie otrzymałem (zaznacz właściwe) ze środk</w:t>
      </w:r>
      <w:r>
        <w:rPr>
          <w:rFonts w:ascii="Calibri" w:eastAsia="DengXian" w:hAnsi="Calibri" w:cs="Calibri"/>
          <w:sz w:val="24"/>
          <w:szCs w:val="24"/>
        </w:rPr>
        <w:t>ó</w:t>
      </w:r>
      <w:r>
        <w:rPr>
          <w:rFonts w:ascii="Calibri" w:hAnsi="Calibri" w:cs="Calibri"/>
          <w:sz w:val="24"/>
          <w:szCs w:val="24"/>
        </w:rPr>
        <w:t>w PFRON albo NFZ dofinansowania na zakup takiej samej, jak wnioskowana technologii wspomagającej.</w:t>
      </w:r>
    </w:p>
    <w:p w14:paraId="101B7521" w14:textId="77777777" w:rsidR="00CE2EC3" w:rsidRDefault="00CE2EC3" w:rsidP="007B424F">
      <w:pPr>
        <w:pStyle w:val="Textbody"/>
        <w:spacing w:line="276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otrzymania ww. dofinansowania, należy opisać szczegółowo rodzaj wsparcia:</w:t>
      </w:r>
    </w:p>
    <w:p w14:paraId="29538BC3" w14:textId="052577AF" w:rsidR="007B424F" w:rsidRDefault="007B424F" w:rsidP="007B424F">
      <w:pPr>
        <w:pStyle w:val="Textbody"/>
        <w:tabs>
          <w:tab w:val="left" w:leader="dot" w:pos="9072"/>
        </w:tabs>
        <w:spacing w:line="276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2CFAFBEC" w14:textId="77777777" w:rsidR="007B424F" w:rsidRDefault="007B424F" w:rsidP="007B424F">
      <w:pPr>
        <w:pStyle w:val="Textbody"/>
        <w:tabs>
          <w:tab w:val="left" w:leader="dot" w:pos="9072"/>
        </w:tabs>
        <w:spacing w:line="276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339F5531" w14:textId="77777777" w:rsidR="007B424F" w:rsidRDefault="007B424F" w:rsidP="007B424F">
      <w:pPr>
        <w:pStyle w:val="Textbody"/>
        <w:tabs>
          <w:tab w:val="left" w:leader="dot" w:pos="9072"/>
        </w:tabs>
        <w:spacing w:line="276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02827642" w14:textId="53FAAF86" w:rsidR="00CE2EC3" w:rsidRDefault="00CE2EC3" w:rsidP="004A08AD">
      <w:pPr>
        <w:pStyle w:val="Nagwek2"/>
      </w:pPr>
      <w:r w:rsidRPr="004A08AD">
        <w:t>Przedmiot wniosku</w:t>
      </w:r>
    </w:p>
    <w:p w14:paraId="58502E7C" w14:textId="2CA4A1E3" w:rsidR="00B32525" w:rsidRDefault="00B32525" w:rsidP="00B32525">
      <w:pPr>
        <w:pStyle w:val="Akapitzlist"/>
        <w:numPr>
          <w:ilvl w:val="0"/>
          <w:numId w:val="35"/>
        </w:numPr>
        <w:ind w:left="426" w:hanging="426"/>
      </w:pPr>
      <w:r>
        <w:t>Rodzaj deklarowanej technologii (podkreśl właściwe):</w:t>
      </w:r>
    </w:p>
    <w:p w14:paraId="65BC3482" w14:textId="5602DA26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Aparat słuchowy</w:t>
      </w:r>
    </w:p>
    <w:p w14:paraId="00375C23" w14:textId="4677B866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Urządzenie wspomagające słyszenie</w:t>
      </w:r>
    </w:p>
    <w:p w14:paraId="66D65652" w14:textId="79E9FDAA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System wspomagający słyszenie</w:t>
      </w:r>
    </w:p>
    <w:p w14:paraId="47BA7D0E" w14:textId="20B55015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Linijka brajlowska</w:t>
      </w:r>
    </w:p>
    <w:p w14:paraId="585C4E36" w14:textId="66CDE9B4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Drukarka brajlowska</w:t>
      </w:r>
    </w:p>
    <w:p w14:paraId="68315C6F" w14:textId="048B8173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Powiększalnik przenośny</w:t>
      </w:r>
    </w:p>
    <w:p w14:paraId="48B400F7" w14:textId="76F1D132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Powiększalnik stacjonarny</w:t>
      </w:r>
    </w:p>
    <w:p w14:paraId="3C95DA20" w14:textId="35F362C0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Program do translacji brajla</w:t>
      </w:r>
    </w:p>
    <w:p w14:paraId="5BDDC1A9" w14:textId="518A621E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Urządzenie do sterowania komputerem za</w:t>
      </w:r>
      <w:r w:rsidR="005A45FB">
        <w:t xml:space="preserve"> </w:t>
      </w:r>
      <w:r w:rsidRPr="00B32525">
        <w:t>pomocą wzroku</w:t>
      </w:r>
    </w:p>
    <w:p w14:paraId="655B4789" w14:textId="4FB8AE40" w:rsidR="00B32525" w:rsidRPr="00B32525" w:rsidRDefault="00B32525" w:rsidP="00B32525">
      <w:pPr>
        <w:pStyle w:val="Akapitzlist"/>
        <w:numPr>
          <w:ilvl w:val="0"/>
          <w:numId w:val="32"/>
        </w:numPr>
        <w:ind w:left="709" w:hanging="283"/>
      </w:pPr>
      <w:r w:rsidRPr="00B32525">
        <w:t>Oprogramowanie wspierające komunikację alternatywną</w:t>
      </w:r>
    </w:p>
    <w:p w14:paraId="79D4361F" w14:textId="7B01BD1D" w:rsidR="00B32525" w:rsidRPr="00B32525" w:rsidRDefault="00B32525" w:rsidP="00710CA6">
      <w:pPr>
        <w:pStyle w:val="Akapitzlist"/>
        <w:numPr>
          <w:ilvl w:val="0"/>
          <w:numId w:val="32"/>
        </w:numPr>
        <w:ind w:left="709" w:hanging="284"/>
        <w:contextualSpacing w:val="0"/>
      </w:pPr>
      <w:r w:rsidRPr="00B32525">
        <w:t>Zestaw (tablet + Mówik) wspierający komunikację alternatywną</w:t>
      </w:r>
    </w:p>
    <w:p w14:paraId="0C6AFDD1" w14:textId="61A4FA84" w:rsidR="00B32525" w:rsidRDefault="00B32525" w:rsidP="00B32525">
      <w:pPr>
        <w:pStyle w:val="Akapitzlist"/>
        <w:numPr>
          <w:ilvl w:val="0"/>
          <w:numId w:val="35"/>
        </w:numPr>
        <w:ind w:left="426" w:hanging="426"/>
      </w:pPr>
      <w:r w:rsidRPr="00B32525">
        <w:t>Wiem, jak użytkować wybraną technologię (</w:t>
      </w:r>
      <w:r>
        <w:t xml:space="preserve">podkreśl </w:t>
      </w:r>
      <w:r w:rsidRPr="00B32525">
        <w:t>właściwe):</w:t>
      </w:r>
    </w:p>
    <w:p w14:paraId="765B9927" w14:textId="33F4B65D" w:rsidR="00B32525" w:rsidRDefault="00B32525" w:rsidP="00B32525">
      <w:pPr>
        <w:pStyle w:val="Akapitzlist"/>
        <w:numPr>
          <w:ilvl w:val="0"/>
          <w:numId w:val="36"/>
        </w:numPr>
        <w:ind w:left="709" w:hanging="283"/>
      </w:pPr>
      <w:r>
        <w:t>tak</w:t>
      </w:r>
    </w:p>
    <w:p w14:paraId="2BAA08A5" w14:textId="7CD2AF66" w:rsidR="00B32525" w:rsidRPr="00B32525" w:rsidRDefault="00B32525" w:rsidP="00710CA6">
      <w:pPr>
        <w:pStyle w:val="Akapitzlist"/>
        <w:numPr>
          <w:ilvl w:val="0"/>
          <w:numId w:val="36"/>
        </w:numPr>
        <w:ind w:left="709" w:hanging="284"/>
        <w:contextualSpacing w:val="0"/>
      </w:pPr>
      <w:r>
        <w:t>nie</w:t>
      </w:r>
    </w:p>
    <w:p w14:paraId="608E13E8" w14:textId="10ACED90" w:rsidR="001702DC" w:rsidRDefault="001702DC" w:rsidP="004A08AD">
      <w:pPr>
        <w:pStyle w:val="Nagwek2"/>
      </w:pPr>
      <w:r w:rsidRPr="004A08AD">
        <w:t>Załączniki</w:t>
      </w:r>
    </w:p>
    <w:p w14:paraId="213BF7AC" w14:textId="3D68FCBC" w:rsidR="00B32525" w:rsidRDefault="00B32525" w:rsidP="00B32525">
      <w:pPr>
        <w:pStyle w:val="Textbody"/>
        <w:numPr>
          <w:ilvl w:val="0"/>
          <w:numId w:val="39"/>
        </w:numPr>
        <w:tabs>
          <w:tab w:val="left" w:leader="dot" w:pos="9072"/>
        </w:tabs>
        <w:spacing w:line="276" w:lineRule="auto"/>
        <w:ind w:left="426" w:hanging="426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4993FFA" w14:textId="7FB492E2" w:rsidR="00B32525" w:rsidRDefault="00B32525" w:rsidP="00B32525">
      <w:pPr>
        <w:pStyle w:val="Textbody"/>
        <w:numPr>
          <w:ilvl w:val="0"/>
          <w:numId w:val="39"/>
        </w:numPr>
        <w:tabs>
          <w:tab w:val="left" w:leader="dot" w:pos="9072"/>
        </w:tabs>
        <w:spacing w:line="276" w:lineRule="auto"/>
        <w:ind w:left="426" w:hanging="426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</w:p>
    <w:p w14:paraId="56382007" w14:textId="4D73D918" w:rsidR="00B32525" w:rsidRDefault="00B32525" w:rsidP="00B32525">
      <w:pPr>
        <w:pStyle w:val="Textbody"/>
        <w:numPr>
          <w:ilvl w:val="0"/>
          <w:numId w:val="39"/>
        </w:numPr>
        <w:tabs>
          <w:tab w:val="left" w:leader="dot" w:pos="9072"/>
        </w:tabs>
        <w:spacing w:line="276" w:lineRule="auto"/>
        <w:ind w:left="426" w:hanging="426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313E4D7A" w14:textId="38826F9F" w:rsidR="001702DC" w:rsidRDefault="00F40CD1" w:rsidP="00303B9B">
      <w:pPr>
        <w:pStyle w:val="Nagwek2"/>
      </w:pPr>
      <w:r>
        <w:t>Informacja o przetwarzaniu danych osobowych</w:t>
      </w:r>
    </w:p>
    <w:p w14:paraId="306E22DA" w14:textId="25D57DA0" w:rsidR="001702DC" w:rsidRDefault="001702DC" w:rsidP="001A5688">
      <w:pPr>
        <w:pStyle w:val="Standard"/>
        <w:spacing w:before="240" w:after="600" w:line="276" w:lineRule="auto"/>
      </w:pPr>
      <w:r>
        <w:rPr>
          <w:rFonts w:ascii="Calibri" w:hAnsi="Calibri" w:cs="Calibri"/>
          <w:sz w:val="24"/>
          <w:szCs w:val="24"/>
        </w:rPr>
        <w:t xml:space="preserve">Administratorem danych osobowych przetwarzanych w związku z obsługą złożonego wniosku jest Państwowy Fundusz Rehabilitacji Osób Niepełnosprawnych z siedzibą w Warszawie przy </w:t>
      </w:r>
      <w:r w:rsidR="006B00F7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l. Jana Pawła II 13. Szczegółowe informacje o przetwarzaniu danych osobowych, w tym o</w:t>
      </w:r>
      <w:r w:rsidR="00FF2485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 xml:space="preserve">prawach przysługujących podmiotom danych, znajdują się pod tym adresem </w:t>
      </w:r>
      <w:hyperlink r:id="rId8" w:history="1">
        <w:r w:rsidR="00FF2485">
          <w:rPr>
            <w:rStyle w:val="Hipercze"/>
            <w:rFonts w:ascii="Calibri" w:hAnsi="Calibri" w:cs="Calibri"/>
            <w:sz w:val="24"/>
            <w:szCs w:val="24"/>
          </w:rPr>
          <w:t>RODO</w:t>
        </w:r>
        <w:r w:rsidR="002D6B73">
          <w:rPr>
            <w:rStyle w:val="Hipercze"/>
            <w:rFonts w:ascii="Calibri" w:hAnsi="Calibri" w:cs="Calibri"/>
            <w:sz w:val="24"/>
            <w:szCs w:val="24"/>
          </w:rPr>
          <w:t xml:space="preserve"> </w:t>
        </w:r>
        <w:r w:rsidR="00FF2485">
          <w:rPr>
            <w:rStyle w:val="Hipercze"/>
            <w:rFonts w:ascii="Calibri" w:hAnsi="Calibri" w:cs="Calibri"/>
            <w:sz w:val="24"/>
            <w:szCs w:val="24"/>
          </w:rPr>
          <w:t>w Funduszu</w:t>
        </w:r>
      </w:hyperlink>
      <w:r w:rsidR="00FF2485">
        <w:t>.</w:t>
      </w:r>
      <w:r w:rsidR="00F40CD1">
        <w:t xml:space="preserve"> </w:t>
      </w:r>
      <w:r w:rsidR="00F40CD1" w:rsidRPr="00F40CD1">
        <w:rPr>
          <w:rFonts w:ascii="Calibri" w:hAnsi="Calibri" w:cs="Calibri"/>
          <w:sz w:val="24"/>
          <w:szCs w:val="24"/>
        </w:rPr>
        <w:t>Państwa dane osobowe zostaną przekazane Rządowej Agencji Rezerw Strategicznych w celu procedowania wniosku oraz mogą zostać przekazane w tym celu właściwemu Ośrodkowi Wsparcia i Testów.</w:t>
      </w:r>
    </w:p>
    <w:p w14:paraId="453E69A6" w14:textId="77777777" w:rsidR="001702DC" w:rsidRDefault="001702DC" w:rsidP="001702DC">
      <w:pPr>
        <w:pStyle w:val="Standard"/>
        <w:tabs>
          <w:tab w:val="left" w:leader="dot" w:pos="4253"/>
        </w:tabs>
        <w:spacing w:before="240" w:after="120" w:line="276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0667D136" w14:textId="77777777" w:rsidR="001702DC" w:rsidRDefault="001702DC" w:rsidP="001702DC">
      <w:pPr>
        <w:pStyle w:val="Standard"/>
        <w:spacing w:before="240" w:after="120" w:line="276" w:lineRule="auto"/>
        <w:contextualSpacing/>
      </w:pPr>
      <w:r>
        <w:rPr>
          <w:rFonts w:ascii="Calibri" w:hAnsi="Calibri" w:cs="Calibri"/>
          <w:sz w:val="24"/>
          <w:szCs w:val="24"/>
        </w:rPr>
        <w:t>własnoręczny podpis wnioskodawcy</w:t>
      </w:r>
    </w:p>
    <w:sectPr w:rsidR="001702DC" w:rsidSect="00797A18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EA1B" w14:textId="77777777" w:rsidR="00306469" w:rsidRDefault="00306469" w:rsidP="008D2F1F">
      <w:r>
        <w:separator/>
      </w:r>
    </w:p>
  </w:endnote>
  <w:endnote w:type="continuationSeparator" w:id="0">
    <w:p w14:paraId="1B725290" w14:textId="77777777" w:rsidR="00306469" w:rsidRDefault="00306469" w:rsidP="008D2F1F">
      <w:r>
        <w:continuationSeparator/>
      </w:r>
    </w:p>
  </w:endnote>
  <w:endnote w:type="continuationNotice" w:id="1">
    <w:p w14:paraId="302A3066" w14:textId="77777777" w:rsidR="00306469" w:rsidRDefault="003064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9F2C" w14:textId="77777777" w:rsidR="0079581E" w:rsidRDefault="005B4445" w:rsidP="008D2F1F">
    <w:pPr>
      <w:pStyle w:val="Stopka"/>
      <w:ind w:left="-1418"/>
    </w:pPr>
    <w:r>
      <w:rPr>
        <w:noProof/>
        <w:lang w:eastAsia="pl-PL"/>
      </w:rPr>
      <w:drawing>
        <wp:inline distT="0" distB="0" distL="0" distR="0" wp14:anchorId="1226BF09" wp14:editId="737B682D">
          <wp:extent cx="7557685" cy="630644"/>
          <wp:effectExtent l="0" t="0" r="0" b="0"/>
          <wp:docPr id="20" name="Obraz 20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FF3D" w14:textId="77777777" w:rsidR="0079581E" w:rsidRDefault="00945190" w:rsidP="00671961">
    <w:pPr>
      <w:pStyle w:val="Stopka"/>
      <w:ind w:left="-1418"/>
    </w:pPr>
    <w:r>
      <w:rPr>
        <w:noProof/>
        <w:lang w:eastAsia="pl-PL"/>
      </w:rPr>
      <w:drawing>
        <wp:inline distT="0" distB="0" distL="0" distR="0" wp14:anchorId="4837DDB9" wp14:editId="2241D441">
          <wp:extent cx="7557685" cy="630644"/>
          <wp:effectExtent l="0" t="0" r="0" b="0"/>
          <wp:docPr id="22" name="Obraz 22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0B59" w14:textId="77777777" w:rsidR="00306469" w:rsidRDefault="00306469" w:rsidP="008D2F1F">
      <w:r>
        <w:separator/>
      </w:r>
    </w:p>
  </w:footnote>
  <w:footnote w:type="continuationSeparator" w:id="0">
    <w:p w14:paraId="29B91516" w14:textId="77777777" w:rsidR="00306469" w:rsidRDefault="00306469" w:rsidP="008D2F1F">
      <w:r>
        <w:continuationSeparator/>
      </w:r>
    </w:p>
  </w:footnote>
  <w:footnote w:type="continuationNotice" w:id="1">
    <w:p w14:paraId="62476581" w14:textId="77777777" w:rsidR="00306469" w:rsidRDefault="003064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DB3E" w14:textId="77777777" w:rsidR="00FA6CB1" w:rsidRDefault="00265742" w:rsidP="00671961">
    <w:pPr>
      <w:pStyle w:val="Podstawowyakapitowy"/>
      <w:ind w:left="-1418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058711E" wp14:editId="3BF885F5">
          <wp:extent cx="7563600" cy="1044000"/>
          <wp:effectExtent l="0" t="0" r="0" b="3810"/>
          <wp:docPr id="21" name="Obraz 21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104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E3AA6"/>
    <w:multiLevelType w:val="hybridMultilevel"/>
    <w:tmpl w:val="65E6A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0FA2"/>
    <w:multiLevelType w:val="hybridMultilevel"/>
    <w:tmpl w:val="E64EC2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E1CFD"/>
    <w:multiLevelType w:val="hybridMultilevel"/>
    <w:tmpl w:val="B2D4224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E2EDE"/>
    <w:multiLevelType w:val="hybridMultilevel"/>
    <w:tmpl w:val="EE0A9D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3074A0"/>
    <w:multiLevelType w:val="hybridMultilevel"/>
    <w:tmpl w:val="E64EC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B74AB"/>
    <w:multiLevelType w:val="hybridMultilevel"/>
    <w:tmpl w:val="6978AA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D23C8"/>
    <w:multiLevelType w:val="hybridMultilevel"/>
    <w:tmpl w:val="EE0A9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80880"/>
    <w:multiLevelType w:val="hybridMultilevel"/>
    <w:tmpl w:val="E64EC2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42E75"/>
    <w:multiLevelType w:val="hybridMultilevel"/>
    <w:tmpl w:val="03065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320A9"/>
    <w:multiLevelType w:val="hybridMultilevel"/>
    <w:tmpl w:val="01744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BE4F03"/>
    <w:multiLevelType w:val="hybridMultilevel"/>
    <w:tmpl w:val="E64EC2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B14EE"/>
    <w:multiLevelType w:val="hybridMultilevel"/>
    <w:tmpl w:val="236A1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3796"/>
    <w:multiLevelType w:val="hybridMultilevel"/>
    <w:tmpl w:val="E64EC2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96732E"/>
    <w:multiLevelType w:val="hybridMultilevel"/>
    <w:tmpl w:val="6978AAD4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225327"/>
    <w:multiLevelType w:val="hybridMultilevel"/>
    <w:tmpl w:val="77EE8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85DB5"/>
    <w:multiLevelType w:val="hybridMultilevel"/>
    <w:tmpl w:val="5F8860F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A34641"/>
    <w:multiLevelType w:val="hybridMultilevel"/>
    <w:tmpl w:val="3612C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0C7385"/>
    <w:multiLevelType w:val="hybridMultilevel"/>
    <w:tmpl w:val="E64EC2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30C74"/>
    <w:multiLevelType w:val="hybridMultilevel"/>
    <w:tmpl w:val="E54C2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E7D38"/>
    <w:multiLevelType w:val="hybridMultilevel"/>
    <w:tmpl w:val="3D3C7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47591">
    <w:abstractNumId w:val="7"/>
  </w:num>
  <w:num w:numId="2" w16cid:durableId="413279930">
    <w:abstractNumId w:val="3"/>
  </w:num>
  <w:num w:numId="3" w16cid:durableId="767042470">
    <w:abstractNumId w:val="25"/>
  </w:num>
  <w:num w:numId="4" w16cid:durableId="1257329717">
    <w:abstractNumId w:val="19"/>
  </w:num>
  <w:num w:numId="5" w16cid:durableId="1786269051">
    <w:abstractNumId w:val="1"/>
  </w:num>
  <w:num w:numId="6" w16cid:durableId="507988097">
    <w:abstractNumId w:val="28"/>
  </w:num>
  <w:num w:numId="7" w16cid:durableId="1091512453">
    <w:abstractNumId w:val="10"/>
  </w:num>
  <w:num w:numId="8" w16cid:durableId="1405684767">
    <w:abstractNumId w:val="0"/>
  </w:num>
  <w:num w:numId="9" w16cid:durableId="2030452274">
    <w:abstractNumId w:val="9"/>
  </w:num>
  <w:num w:numId="10" w16cid:durableId="342558730">
    <w:abstractNumId w:val="12"/>
  </w:num>
  <w:num w:numId="11" w16cid:durableId="1491217738">
    <w:abstractNumId w:val="34"/>
  </w:num>
  <w:num w:numId="12" w16cid:durableId="1708918456">
    <w:abstractNumId w:val="31"/>
  </w:num>
  <w:num w:numId="13" w16cid:durableId="1123882351">
    <w:abstractNumId w:val="23"/>
  </w:num>
  <w:num w:numId="14" w16cid:durableId="423500874">
    <w:abstractNumId w:val="15"/>
  </w:num>
  <w:num w:numId="15" w16cid:durableId="268583385">
    <w:abstractNumId w:val="18"/>
  </w:num>
  <w:num w:numId="16" w16cid:durableId="423576566">
    <w:abstractNumId w:val="30"/>
  </w:num>
  <w:num w:numId="17" w16cid:durableId="427966436">
    <w:abstractNumId w:val="36"/>
  </w:num>
  <w:num w:numId="18" w16cid:durableId="1336496106">
    <w:abstractNumId w:val="17"/>
  </w:num>
  <w:num w:numId="19" w16cid:durableId="568925434">
    <w:abstractNumId w:val="2"/>
  </w:num>
  <w:num w:numId="20" w16cid:durableId="255476947">
    <w:abstractNumId w:val="8"/>
  </w:num>
  <w:num w:numId="21" w16cid:durableId="1620722238">
    <w:abstractNumId w:val="38"/>
  </w:num>
  <w:num w:numId="22" w16cid:durableId="1214736138">
    <w:abstractNumId w:val="13"/>
  </w:num>
  <w:num w:numId="23" w16cid:durableId="2014723624">
    <w:abstractNumId w:val="24"/>
  </w:num>
  <w:num w:numId="24" w16cid:durableId="2034958813">
    <w:abstractNumId w:val="35"/>
  </w:num>
  <w:num w:numId="25" w16cid:durableId="669915175">
    <w:abstractNumId w:val="21"/>
  </w:num>
  <w:num w:numId="26" w16cid:durableId="1045104103">
    <w:abstractNumId w:val="27"/>
  </w:num>
  <w:num w:numId="27" w16cid:durableId="1854342648">
    <w:abstractNumId w:val="5"/>
  </w:num>
  <w:num w:numId="28" w16cid:durableId="1625500247">
    <w:abstractNumId w:val="39"/>
  </w:num>
  <w:num w:numId="29" w16cid:durableId="1942761989">
    <w:abstractNumId w:val="37"/>
  </w:num>
  <w:num w:numId="30" w16cid:durableId="1070693663">
    <w:abstractNumId w:val="20"/>
  </w:num>
  <w:num w:numId="31" w16cid:durableId="1991716655">
    <w:abstractNumId w:val="16"/>
  </w:num>
  <w:num w:numId="32" w16cid:durableId="403183821">
    <w:abstractNumId w:val="6"/>
  </w:num>
  <w:num w:numId="33" w16cid:durableId="1105346119">
    <w:abstractNumId w:val="32"/>
  </w:num>
  <w:num w:numId="34" w16cid:durableId="841237217">
    <w:abstractNumId w:val="22"/>
  </w:num>
  <w:num w:numId="35" w16cid:durableId="659382689">
    <w:abstractNumId w:val="14"/>
  </w:num>
  <w:num w:numId="36" w16cid:durableId="1052461363">
    <w:abstractNumId w:val="33"/>
  </w:num>
  <w:num w:numId="37" w16cid:durableId="935015336">
    <w:abstractNumId w:val="11"/>
  </w:num>
  <w:num w:numId="38" w16cid:durableId="13073720">
    <w:abstractNumId w:val="29"/>
  </w:num>
  <w:num w:numId="39" w16cid:durableId="462113672">
    <w:abstractNumId w:val="26"/>
  </w:num>
  <w:num w:numId="40" w16cid:durableId="566454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0B"/>
    <w:rsid w:val="000435F4"/>
    <w:rsid w:val="000477B4"/>
    <w:rsid w:val="00050604"/>
    <w:rsid w:val="00053CA8"/>
    <w:rsid w:val="00065135"/>
    <w:rsid w:val="00077316"/>
    <w:rsid w:val="00091E7E"/>
    <w:rsid w:val="00092842"/>
    <w:rsid w:val="000A34FB"/>
    <w:rsid w:val="000B09F4"/>
    <w:rsid w:val="000F5ADA"/>
    <w:rsid w:val="000F6692"/>
    <w:rsid w:val="00122643"/>
    <w:rsid w:val="00132623"/>
    <w:rsid w:val="0014029D"/>
    <w:rsid w:val="00161E95"/>
    <w:rsid w:val="00163201"/>
    <w:rsid w:val="00167606"/>
    <w:rsid w:val="001702DC"/>
    <w:rsid w:val="0018202C"/>
    <w:rsid w:val="00185D06"/>
    <w:rsid w:val="0019354E"/>
    <w:rsid w:val="001A5688"/>
    <w:rsid w:val="001A7E1B"/>
    <w:rsid w:val="001C3794"/>
    <w:rsid w:val="001C3AF6"/>
    <w:rsid w:val="001E4A8E"/>
    <w:rsid w:val="001F226E"/>
    <w:rsid w:val="001F70C8"/>
    <w:rsid w:val="00233A71"/>
    <w:rsid w:val="002461E7"/>
    <w:rsid w:val="00250CF3"/>
    <w:rsid w:val="0025417B"/>
    <w:rsid w:val="00265742"/>
    <w:rsid w:val="002A0122"/>
    <w:rsid w:val="002A3319"/>
    <w:rsid w:val="002A78C9"/>
    <w:rsid w:val="002B11AB"/>
    <w:rsid w:val="002D2710"/>
    <w:rsid w:val="002D6B73"/>
    <w:rsid w:val="00303B9B"/>
    <w:rsid w:val="00306469"/>
    <w:rsid w:val="0032268E"/>
    <w:rsid w:val="00323140"/>
    <w:rsid w:val="00324541"/>
    <w:rsid w:val="00342BCC"/>
    <w:rsid w:val="0034321A"/>
    <w:rsid w:val="003436A6"/>
    <w:rsid w:val="0035572B"/>
    <w:rsid w:val="00357D2D"/>
    <w:rsid w:val="00387E8F"/>
    <w:rsid w:val="003A1C0A"/>
    <w:rsid w:val="003B48DF"/>
    <w:rsid w:val="003B68DC"/>
    <w:rsid w:val="003C28A6"/>
    <w:rsid w:val="003E5F06"/>
    <w:rsid w:val="0041072C"/>
    <w:rsid w:val="004124EF"/>
    <w:rsid w:val="0043376A"/>
    <w:rsid w:val="00454EFE"/>
    <w:rsid w:val="00471118"/>
    <w:rsid w:val="004A08AD"/>
    <w:rsid w:val="004A230F"/>
    <w:rsid w:val="004D7961"/>
    <w:rsid w:val="00502415"/>
    <w:rsid w:val="0050618C"/>
    <w:rsid w:val="005070F0"/>
    <w:rsid w:val="00521308"/>
    <w:rsid w:val="00536C0D"/>
    <w:rsid w:val="00542D99"/>
    <w:rsid w:val="00546DEE"/>
    <w:rsid w:val="00567338"/>
    <w:rsid w:val="00567974"/>
    <w:rsid w:val="005A0CBF"/>
    <w:rsid w:val="005A45FB"/>
    <w:rsid w:val="005B018F"/>
    <w:rsid w:val="005B1247"/>
    <w:rsid w:val="005B4445"/>
    <w:rsid w:val="005E09D8"/>
    <w:rsid w:val="0062731B"/>
    <w:rsid w:val="00633FB3"/>
    <w:rsid w:val="0064311A"/>
    <w:rsid w:val="00644574"/>
    <w:rsid w:val="00645141"/>
    <w:rsid w:val="00645BEE"/>
    <w:rsid w:val="006525CE"/>
    <w:rsid w:val="006573BE"/>
    <w:rsid w:val="00671961"/>
    <w:rsid w:val="006771E9"/>
    <w:rsid w:val="006870ED"/>
    <w:rsid w:val="00695C85"/>
    <w:rsid w:val="006A310D"/>
    <w:rsid w:val="006A620B"/>
    <w:rsid w:val="006B00F7"/>
    <w:rsid w:val="006B3880"/>
    <w:rsid w:val="006E60D7"/>
    <w:rsid w:val="006E6136"/>
    <w:rsid w:val="006F3289"/>
    <w:rsid w:val="006F4199"/>
    <w:rsid w:val="0070142F"/>
    <w:rsid w:val="0071009C"/>
    <w:rsid w:val="00710CA6"/>
    <w:rsid w:val="00733073"/>
    <w:rsid w:val="00735751"/>
    <w:rsid w:val="00742D81"/>
    <w:rsid w:val="00751CE8"/>
    <w:rsid w:val="00760BE9"/>
    <w:rsid w:val="0076663F"/>
    <w:rsid w:val="007938B8"/>
    <w:rsid w:val="0079581E"/>
    <w:rsid w:val="00797A18"/>
    <w:rsid w:val="007A0EB2"/>
    <w:rsid w:val="007B1C62"/>
    <w:rsid w:val="007B424F"/>
    <w:rsid w:val="007C0BE1"/>
    <w:rsid w:val="007C7ECE"/>
    <w:rsid w:val="007D1C8E"/>
    <w:rsid w:val="007E008B"/>
    <w:rsid w:val="007E2C1D"/>
    <w:rsid w:val="007E3988"/>
    <w:rsid w:val="007E7220"/>
    <w:rsid w:val="007F35DF"/>
    <w:rsid w:val="007F4165"/>
    <w:rsid w:val="007F5435"/>
    <w:rsid w:val="0080060F"/>
    <w:rsid w:val="008202B0"/>
    <w:rsid w:val="008228BF"/>
    <w:rsid w:val="00825AE5"/>
    <w:rsid w:val="00843694"/>
    <w:rsid w:val="00850167"/>
    <w:rsid w:val="0085696A"/>
    <w:rsid w:val="008570FF"/>
    <w:rsid w:val="0086283C"/>
    <w:rsid w:val="00866193"/>
    <w:rsid w:val="00874FD7"/>
    <w:rsid w:val="00877E70"/>
    <w:rsid w:val="00894D9E"/>
    <w:rsid w:val="008B1168"/>
    <w:rsid w:val="008C0DD2"/>
    <w:rsid w:val="008C39CF"/>
    <w:rsid w:val="008C6298"/>
    <w:rsid w:val="008D2F1F"/>
    <w:rsid w:val="008F09E6"/>
    <w:rsid w:val="00902F8C"/>
    <w:rsid w:val="0092417A"/>
    <w:rsid w:val="0092652F"/>
    <w:rsid w:val="009269D2"/>
    <w:rsid w:val="00935369"/>
    <w:rsid w:val="00944C77"/>
    <w:rsid w:val="00945190"/>
    <w:rsid w:val="0094526F"/>
    <w:rsid w:val="00946765"/>
    <w:rsid w:val="0097100B"/>
    <w:rsid w:val="00987DA4"/>
    <w:rsid w:val="009A2FE8"/>
    <w:rsid w:val="009B60BC"/>
    <w:rsid w:val="009C638C"/>
    <w:rsid w:val="009D0ED7"/>
    <w:rsid w:val="009E3A01"/>
    <w:rsid w:val="009F0CD3"/>
    <w:rsid w:val="00A23326"/>
    <w:rsid w:val="00A24328"/>
    <w:rsid w:val="00A45B62"/>
    <w:rsid w:val="00A522AF"/>
    <w:rsid w:val="00A82527"/>
    <w:rsid w:val="00A94D81"/>
    <w:rsid w:val="00AA1C80"/>
    <w:rsid w:val="00AB4ACB"/>
    <w:rsid w:val="00AC1539"/>
    <w:rsid w:val="00AC3D5F"/>
    <w:rsid w:val="00AC41A8"/>
    <w:rsid w:val="00AC545F"/>
    <w:rsid w:val="00AD4482"/>
    <w:rsid w:val="00AE259D"/>
    <w:rsid w:val="00B04DF2"/>
    <w:rsid w:val="00B26F75"/>
    <w:rsid w:val="00B32525"/>
    <w:rsid w:val="00B66B2F"/>
    <w:rsid w:val="00B71470"/>
    <w:rsid w:val="00B90A5A"/>
    <w:rsid w:val="00BD2BDD"/>
    <w:rsid w:val="00BD565F"/>
    <w:rsid w:val="00BE3798"/>
    <w:rsid w:val="00C24796"/>
    <w:rsid w:val="00C2636C"/>
    <w:rsid w:val="00C72B8F"/>
    <w:rsid w:val="00C778D0"/>
    <w:rsid w:val="00CC5F6A"/>
    <w:rsid w:val="00CE2EC3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75E13"/>
    <w:rsid w:val="00D9647D"/>
    <w:rsid w:val="00DA79B0"/>
    <w:rsid w:val="00DE1B7D"/>
    <w:rsid w:val="00DF0878"/>
    <w:rsid w:val="00E01178"/>
    <w:rsid w:val="00E20B70"/>
    <w:rsid w:val="00E24112"/>
    <w:rsid w:val="00E302A6"/>
    <w:rsid w:val="00E32CB8"/>
    <w:rsid w:val="00E441DC"/>
    <w:rsid w:val="00E4489F"/>
    <w:rsid w:val="00E70F1A"/>
    <w:rsid w:val="00EA5BC9"/>
    <w:rsid w:val="00EA6905"/>
    <w:rsid w:val="00EC5246"/>
    <w:rsid w:val="00EE2184"/>
    <w:rsid w:val="00EE4B21"/>
    <w:rsid w:val="00F015F4"/>
    <w:rsid w:val="00F21BFA"/>
    <w:rsid w:val="00F223FC"/>
    <w:rsid w:val="00F252CA"/>
    <w:rsid w:val="00F40CD1"/>
    <w:rsid w:val="00F43CA8"/>
    <w:rsid w:val="00F60BE6"/>
    <w:rsid w:val="00F7027A"/>
    <w:rsid w:val="00FA1C80"/>
    <w:rsid w:val="00FA6CB1"/>
    <w:rsid w:val="00FB04E6"/>
    <w:rsid w:val="00FD1390"/>
    <w:rsid w:val="00FD7B49"/>
    <w:rsid w:val="00FF2485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829AA"/>
  <w15:docId w15:val="{47796EB7-5E7C-4DFD-B61B-18A457E7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2DC"/>
    <w:pPr>
      <w:spacing w:after="12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7A18"/>
    <w:pPr>
      <w:spacing w:before="360"/>
      <w:contextualSpacing/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45FB"/>
    <w:pPr>
      <w:spacing w:before="240"/>
      <w:outlineLvl w:val="1"/>
    </w:pPr>
    <w:rPr>
      <w:b/>
      <w:bCs/>
      <w:sz w:val="32"/>
      <w:szCs w:val="32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5A45FB"/>
    <w:pPr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797A18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Nagwek2"/>
    <w:uiPriority w:val="9"/>
    <w:rsid w:val="005A45FB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5A45FB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iatkatabelijasna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customStyle="1" w:styleId="Standard">
    <w:name w:val="Standard"/>
    <w:rsid w:val="0097100B"/>
    <w:pPr>
      <w:suppressAutoHyphens/>
      <w:autoSpaceDN w:val="0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table" w:styleId="Siatkatabelijasna">
    <w:name w:val="Grid Table Light"/>
    <w:basedOn w:val="Standardowy"/>
    <w:uiPriority w:val="40"/>
    <w:rsid w:val="009710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body">
    <w:name w:val="Text body"/>
    <w:basedOn w:val="Normalny"/>
    <w:rsid w:val="0097100B"/>
    <w:pPr>
      <w:suppressAutoHyphens/>
      <w:autoSpaceDN w:val="0"/>
      <w:spacing w:line="240" w:lineRule="auto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Akapitwwyboremjeden">
    <w:name w:val="Akapit w wyborem jeden"/>
    <w:basedOn w:val="Normalny"/>
    <w:rsid w:val="0097100B"/>
    <w:pPr>
      <w:suppressAutoHyphens/>
      <w:autoSpaceDN w:val="0"/>
      <w:spacing w:before="57" w:after="57" w:line="240" w:lineRule="auto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97100B"/>
    <w:rPr>
      <w:color w:val="666666"/>
    </w:rPr>
  </w:style>
  <w:style w:type="paragraph" w:customStyle="1" w:styleId="TableContents">
    <w:name w:val="Table Contents"/>
    <w:basedOn w:val="Normalny"/>
    <w:rsid w:val="00CE2EC3"/>
    <w:pPr>
      <w:suppressLineNumbers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Poprawka">
    <w:name w:val="Revision"/>
    <w:hidden/>
    <w:uiPriority w:val="99"/>
    <w:semiHidden/>
    <w:rsid w:val="00797A1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ron.org.pl/o-funduszu/rodo-w-fundusz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7F25-6D90-4BEB-AB09-88314EAA9A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4</TotalTime>
  <Pages>6</Pages>
  <Words>1046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wypożyczenie technologii wspomagającej</vt:lpstr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wypożyczenie technologii wspomagającej</dc:title>
  <dc:creator>PFRON</dc:creator>
  <cp:lastModifiedBy>Jarzębska Anna</cp:lastModifiedBy>
  <cp:revision>5</cp:revision>
  <cp:lastPrinted>2018-05-09T10:06:00Z</cp:lastPrinted>
  <dcterms:created xsi:type="dcterms:W3CDTF">2026-09-04T06:54:00Z</dcterms:created>
  <dcterms:modified xsi:type="dcterms:W3CDTF">2026-09-04T07:55:00Z</dcterms:modified>
</cp:coreProperties>
</file>